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7E13D" w14:textId="77777777" w:rsidR="00FF3B15" w:rsidRPr="001978CD" w:rsidRDefault="00FF3B15" w:rsidP="001057BB">
      <w:pPr>
        <w:pStyle w:val="TOCTitle"/>
        <w:spacing w:after="0"/>
      </w:pPr>
      <w:r w:rsidRPr="001978CD">
        <w:t>CONTENTS</w:t>
      </w:r>
    </w:p>
    <w:p w14:paraId="0A3EADA4" w14:textId="2B573FF4" w:rsidR="000D0475" w:rsidRDefault="00EB7B28">
      <w:pPr>
        <w:pStyle w:val="TOC1"/>
        <w:rPr>
          <w:rFonts w:asciiTheme="minorHAnsi" w:eastAsiaTheme="minorEastAsia" w:hAnsiTheme="minorHAnsi" w:cstheme="minorBidi"/>
          <w:b w:val="0"/>
          <w:bCs w:val="0"/>
          <w:color w:val="auto"/>
          <w:szCs w:val="22"/>
        </w:rPr>
      </w:pPr>
      <w:r>
        <w:fldChar w:fldCharType="begin"/>
      </w:r>
      <w:r>
        <w:instrText xml:space="preserve"> TOC \t "Heading 1,1,Heading 2,2,Appendix Heading 1,1,Appendix Heading 2,2" </w:instrText>
      </w:r>
      <w:r>
        <w:fldChar w:fldCharType="separate"/>
      </w:r>
      <w:r w:rsidR="000D0475" w:rsidRPr="00CE5005">
        <w:rPr>
          <w14:scene3d>
            <w14:camera w14:prst="orthographicFront"/>
            <w14:lightRig w14:rig="threePt" w14:dir="t">
              <w14:rot w14:lat="0" w14:lon="0" w14:rev="0"/>
            </w14:lightRig>
          </w14:scene3d>
        </w:rPr>
        <w:t>1.0</w:t>
      </w:r>
      <w:r w:rsidR="000D0475">
        <w:rPr>
          <w:rFonts w:asciiTheme="minorHAnsi" w:eastAsiaTheme="minorEastAsia" w:hAnsiTheme="minorHAnsi" w:cstheme="minorBidi"/>
          <w:b w:val="0"/>
          <w:bCs w:val="0"/>
          <w:color w:val="auto"/>
          <w:szCs w:val="22"/>
        </w:rPr>
        <w:tab/>
      </w:r>
      <w:r w:rsidR="000D0475">
        <w:t>Introduction</w:t>
      </w:r>
      <w:r w:rsidR="000D0475">
        <w:tab/>
      </w:r>
      <w:r w:rsidR="000D0475">
        <w:fldChar w:fldCharType="begin"/>
      </w:r>
      <w:r w:rsidR="000D0475">
        <w:instrText xml:space="preserve"> PAGEREF _Toc81568364 \h </w:instrText>
      </w:r>
      <w:r w:rsidR="000D0475">
        <w:fldChar w:fldCharType="separate"/>
      </w:r>
      <w:r w:rsidR="000D0475">
        <w:t>2</w:t>
      </w:r>
      <w:r w:rsidR="000D0475">
        <w:fldChar w:fldCharType="end"/>
      </w:r>
    </w:p>
    <w:p w14:paraId="2198157E" w14:textId="28794B19" w:rsidR="000D0475" w:rsidRDefault="000D0475">
      <w:pPr>
        <w:pStyle w:val="TOC2"/>
        <w:rPr>
          <w:rFonts w:asciiTheme="minorHAnsi" w:eastAsiaTheme="minorEastAsia" w:hAnsiTheme="minorHAnsi" w:cstheme="minorBidi"/>
          <w:bCs w:val="0"/>
          <w:color w:val="auto"/>
          <w:sz w:val="22"/>
          <w:szCs w:val="22"/>
        </w:rPr>
      </w:pPr>
      <w:r>
        <w:t>1.1</w:t>
      </w:r>
      <w:r>
        <w:rPr>
          <w:rFonts w:asciiTheme="minorHAnsi" w:eastAsiaTheme="minorEastAsia" w:hAnsiTheme="minorHAnsi" w:cstheme="minorBidi"/>
          <w:bCs w:val="0"/>
          <w:color w:val="auto"/>
          <w:sz w:val="22"/>
          <w:szCs w:val="22"/>
        </w:rPr>
        <w:tab/>
      </w:r>
      <w:r>
        <w:t>Purpose</w:t>
      </w:r>
      <w:r>
        <w:tab/>
      </w:r>
      <w:r>
        <w:fldChar w:fldCharType="begin"/>
      </w:r>
      <w:r>
        <w:instrText xml:space="preserve"> PAGEREF _Toc81568365 \h </w:instrText>
      </w:r>
      <w:r>
        <w:fldChar w:fldCharType="separate"/>
      </w:r>
      <w:r>
        <w:t>2</w:t>
      </w:r>
      <w:r>
        <w:fldChar w:fldCharType="end"/>
      </w:r>
    </w:p>
    <w:p w14:paraId="627D3CFE" w14:textId="49854466" w:rsidR="000D0475" w:rsidRDefault="000D0475">
      <w:pPr>
        <w:pStyle w:val="TOC2"/>
        <w:rPr>
          <w:rFonts w:asciiTheme="minorHAnsi" w:eastAsiaTheme="minorEastAsia" w:hAnsiTheme="minorHAnsi" w:cstheme="minorBidi"/>
          <w:bCs w:val="0"/>
          <w:color w:val="auto"/>
          <w:sz w:val="22"/>
          <w:szCs w:val="22"/>
        </w:rPr>
      </w:pPr>
      <w:r w:rsidRPr="00CE5005">
        <w:rPr>
          <w:color w:val="auto"/>
        </w:rPr>
        <w:t>1.2</w:t>
      </w:r>
      <w:r>
        <w:rPr>
          <w:rFonts w:asciiTheme="minorHAnsi" w:eastAsiaTheme="minorEastAsia" w:hAnsiTheme="minorHAnsi" w:cstheme="minorBidi"/>
          <w:bCs w:val="0"/>
          <w:color w:val="auto"/>
          <w:sz w:val="22"/>
          <w:szCs w:val="22"/>
        </w:rPr>
        <w:tab/>
      </w:r>
      <w:r>
        <w:t>Scope</w:t>
      </w:r>
      <w:r>
        <w:tab/>
      </w:r>
      <w:r>
        <w:fldChar w:fldCharType="begin"/>
      </w:r>
      <w:r>
        <w:instrText xml:space="preserve"> PAGEREF _Toc81568366 \h </w:instrText>
      </w:r>
      <w:r>
        <w:fldChar w:fldCharType="separate"/>
      </w:r>
      <w:r>
        <w:t>2</w:t>
      </w:r>
      <w:r>
        <w:fldChar w:fldCharType="end"/>
      </w:r>
    </w:p>
    <w:p w14:paraId="7999BB48" w14:textId="37E18ACF" w:rsidR="000D0475" w:rsidRDefault="000D0475">
      <w:pPr>
        <w:pStyle w:val="TOC2"/>
        <w:rPr>
          <w:rFonts w:asciiTheme="minorHAnsi" w:eastAsiaTheme="minorEastAsia" w:hAnsiTheme="minorHAnsi" w:cstheme="minorBidi"/>
          <w:bCs w:val="0"/>
          <w:color w:val="auto"/>
          <w:sz w:val="22"/>
          <w:szCs w:val="22"/>
        </w:rPr>
      </w:pPr>
      <w:r>
        <w:t>1.3</w:t>
      </w:r>
      <w:r>
        <w:rPr>
          <w:rFonts w:asciiTheme="minorHAnsi" w:eastAsiaTheme="minorEastAsia" w:hAnsiTheme="minorHAnsi" w:cstheme="minorBidi"/>
          <w:bCs w:val="0"/>
          <w:color w:val="auto"/>
          <w:sz w:val="22"/>
          <w:szCs w:val="22"/>
        </w:rPr>
        <w:tab/>
      </w:r>
      <w:r>
        <w:t>Corporate References</w:t>
      </w:r>
      <w:r>
        <w:tab/>
      </w:r>
      <w:r>
        <w:fldChar w:fldCharType="begin"/>
      </w:r>
      <w:r>
        <w:instrText xml:space="preserve"> PAGEREF _Toc81568367 \h </w:instrText>
      </w:r>
      <w:r>
        <w:fldChar w:fldCharType="separate"/>
      </w:r>
      <w:r>
        <w:t>2</w:t>
      </w:r>
      <w:r>
        <w:fldChar w:fldCharType="end"/>
      </w:r>
    </w:p>
    <w:p w14:paraId="19B29F49" w14:textId="5DAD7C33" w:rsidR="000D0475" w:rsidRDefault="000D0475">
      <w:pPr>
        <w:pStyle w:val="TOC2"/>
        <w:rPr>
          <w:rFonts w:asciiTheme="minorHAnsi" w:eastAsiaTheme="minorEastAsia" w:hAnsiTheme="minorHAnsi" w:cstheme="minorBidi"/>
          <w:bCs w:val="0"/>
          <w:color w:val="auto"/>
          <w:sz w:val="22"/>
          <w:szCs w:val="22"/>
        </w:rPr>
      </w:pPr>
      <w:r>
        <w:t>1.4</w:t>
      </w:r>
      <w:r>
        <w:rPr>
          <w:rFonts w:asciiTheme="minorHAnsi" w:eastAsiaTheme="minorEastAsia" w:hAnsiTheme="minorHAnsi" w:cstheme="minorBidi"/>
          <w:bCs w:val="0"/>
          <w:color w:val="auto"/>
          <w:sz w:val="22"/>
          <w:szCs w:val="22"/>
        </w:rPr>
        <w:tab/>
      </w:r>
      <w:r>
        <w:t>Tools and Templates</w:t>
      </w:r>
      <w:r>
        <w:tab/>
      </w:r>
      <w:r>
        <w:fldChar w:fldCharType="begin"/>
      </w:r>
      <w:r>
        <w:instrText xml:space="preserve"> PAGEREF _Toc81568368 \h </w:instrText>
      </w:r>
      <w:r>
        <w:fldChar w:fldCharType="separate"/>
      </w:r>
      <w:r>
        <w:t>3</w:t>
      </w:r>
      <w:r>
        <w:fldChar w:fldCharType="end"/>
      </w:r>
    </w:p>
    <w:p w14:paraId="74957D2C" w14:textId="6F705FF9" w:rsidR="000D0475" w:rsidRDefault="000D0475">
      <w:pPr>
        <w:pStyle w:val="TOC2"/>
        <w:rPr>
          <w:rFonts w:asciiTheme="minorHAnsi" w:eastAsiaTheme="minorEastAsia" w:hAnsiTheme="minorHAnsi" w:cstheme="minorBidi"/>
          <w:bCs w:val="0"/>
          <w:color w:val="auto"/>
          <w:sz w:val="22"/>
          <w:szCs w:val="22"/>
        </w:rPr>
      </w:pPr>
      <w:r>
        <w:t>1.5</w:t>
      </w:r>
      <w:r>
        <w:rPr>
          <w:rFonts w:asciiTheme="minorHAnsi" w:eastAsiaTheme="minorEastAsia" w:hAnsiTheme="minorHAnsi" w:cstheme="minorBidi"/>
          <w:bCs w:val="0"/>
          <w:color w:val="auto"/>
          <w:sz w:val="22"/>
          <w:szCs w:val="22"/>
        </w:rPr>
        <w:tab/>
      </w:r>
      <w:r>
        <w:t>Records Retention</w:t>
      </w:r>
      <w:r>
        <w:tab/>
      </w:r>
      <w:r>
        <w:fldChar w:fldCharType="begin"/>
      </w:r>
      <w:r>
        <w:instrText xml:space="preserve"> PAGEREF _Toc81568369 \h </w:instrText>
      </w:r>
      <w:r>
        <w:fldChar w:fldCharType="separate"/>
      </w:r>
      <w:r>
        <w:t>3</w:t>
      </w:r>
      <w:r>
        <w:fldChar w:fldCharType="end"/>
      </w:r>
    </w:p>
    <w:p w14:paraId="25EFF008" w14:textId="6DE732E0"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2.0</w:t>
      </w:r>
      <w:r>
        <w:rPr>
          <w:rFonts w:asciiTheme="minorHAnsi" w:eastAsiaTheme="minorEastAsia" w:hAnsiTheme="minorHAnsi" w:cstheme="minorBidi"/>
          <w:b w:val="0"/>
          <w:bCs w:val="0"/>
          <w:color w:val="auto"/>
          <w:szCs w:val="22"/>
        </w:rPr>
        <w:tab/>
      </w:r>
      <w:r>
        <w:t>Definitions</w:t>
      </w:r>
      <w:r>
        <w:tab/>
      </w:r>
      <w:r>
        <w:fldChar w:fldCharType="begin"/>
      </w:r>
      <w:r>
        <w:instrText xml:space="preserve"> PAGEREF _Toc81568370 \h </w:instrText>
      </w:r>
      <w:r>
        <w:fldChar w:fldCharType="separate"/>
      </w:r>
      <w:r>
        <w:t>3</w:t>
      </w:r>
      <w:r>
        <w:fldChar w:fldCharType="end"/>
      </w:r>
    </w:p>
    <w:p w14:paraId="00D81DE1" w14:textId="42CF6A17"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3.0</w:t>
      </w:r>
      <w:r>
        <w:rPr>
          <w:rFonts w:asciiTheme="minorHAnsi" w:eastAsiaTheme="minorEastAsia" w:hAnsiTheme="minorHAnsi" w:cstheme="minorBidi"/>
          <w:b w:val="0"/>
          <w:bCs w:val="0"/>
          <w:color w:val="auto"/>
          <w:szCs w:val="22"/>
        </w:rPr>
        <w:tab/>
      </w:r>
      <w:r>
        <w:t>Roles and Responsibilities</w:t>
      </w:r>
      <w:r>
        <w:tab/>
      </w:r>
      <w:r>
        <w:fldChar w:fldCharType="begin"/>
      </w:r>
      <w:r>
        <w:instrText xml:space="preserve"> PAGEREF _Toc81568371 \h </w:instrText>
      </w:r>
      <w:r>
        <w:fldChar w:fldCharType="separate"/>
      </w:r>
      <w:r>
        <w:t>5</w:t>
      </w:r>
      <w:r>
        <w:fldChar w:fldCharType="end"/>
      </w:r>
    </w:p>
    <w:p w14:paraId="7DFEF256" w14:textId="7D3BD9DE" w:rsidR="000D0475" w:rsidRDefault="000D0475">
      <w:pPr>
        <w:pStyle w:val="TOC2"/>
        <w:rPr>
          <w:rFonts w:asciiTheme="minorHAnsi" w:eastAsiaTheme="minorEastAsia" w:hAnsiTheme="minorHAnsi" w:cstheme="minorBidi"/>
          <w:bCs w:val="0"/>
          <w:color w:val="auto"/>
          <w:sz w:val="22"/>
          <w:szCs w:val="22"/>
        </w:rPr>
      </w:pPr>
      <w:r>
        <w:t>3.1</w:t>
      </w:r>
      <w:r>
        <w:rPr>
          <w:rFonts w:asciiTheme="minorHAnsi" w:eastAsiaTheme="minorEastAsia" w:hAnsiTheme="minorHAnsi" w:cstheme="minorBidi"/>
          <w:bCs w:val="0"/>
          <w:color w:val="auto"/>
          <w:sz w:val="22"/>
          <w:szCs w:val="22"/>
        </w:rPr>
        <w:tab/>
      </w:r>
      <w:r>
        <w:t>Refining Safety and Security Manager</w:t>
      </w:r>
      <w:r>
        <w:tab/>
      </w:r>
      <w:r>
        <w:fldChar w:fldCharType="begin"/>
      </w:r>
      <w:r>
        <w:instrText xml:space="preserve"> PAGEREF _Toc81568372 \h </w:instrText>
      </w:r>
      <w:r>
        <w:fldChar w:fldCharType="separate"/>
      </w:r>
      <w:r>
        <w:t>5</w:t>
      </w:r>
      <w:r>
        <w:fldChar w:fldCharType="end"/>
      </w:r>
    </w:p>
    <w:p w14:paraId="38A3D6E3" w14:textId="111D7AD2" w:rsidR="000D0475" w:rsidRDefault="000D0475">
      <w:pPr>
        <w:pStyle w:val="TOC2"/>
        <w:rPr>
          <w:rFonts w:asciiTheme="minorHAnsi" w:eastAsiaTheme="minorEastAsia" w:hAnsiTheme="minorHAnsi" w:cstheme="minorBidi"/>
          <w:bCs w:val="0"/>
          <w:color w:val="auto"/>
          <w:sz w:val="22"/>
          <w:szCs w:val="22"/>
        </w:rPr>
      </w:pPr>
      <w:r>
        <w:t>3.2</w:t>
      </w:r>
      <w:r>
        <w:rPr>
          <w:rFonts w:asciiTheme="minorHAnsi" w:eastAsiaTheme="minorEastAsia" w:hAnsiTheme="minorHAnsi" w:cstheme="minorBidi"/>
          <w:bCs w:val="0"/>
          <w:color w:val="auto"/>
          <w:sz w:val="22"/>
          <w:szCs w:val="22"/>
        </w:rPr>
        <w:tab/>
      </w:r>
      <w:r>
        <w:t>Corporate Refining HES</w:t>
      </w:r>
      <w:r w:rsidRPr="00CE5005">
        <w:rPr>
          <w:spacing w:val="-47"/>
        </w:rPr>
        <w:t xml:space="preserve"> </w:t>
      </w:r>
      <w:r>
        <w:t>Professional</w:t>
      </w:r>
      <w:r>
        <w:tab/>
      </w:r>
      <w:r>
        <w:fldChar w:fldCharType="begin"/>
      </w:r>
      <w:r>
        <w:instrText xml:space="preserve"> PAGEREF _Toc81568373 \h </w:instrText>
      </w:r>
      <w:r>
        <w:fldChar w:fldCharType="separate"/>
      </w:r>
      <w:r>
        <w:t>6</w:t>
      </w:r>
      <w:r>
        <w:fldChar w:fldCharType="end"/>
      </w:r>
    </w:p>
    <w:p w14:paraId="00779B69" w14:textId="33C5C910" w:rsidR="000D0475" w:rsidRDefault="000D0475">
      <w:pPr>
        <w:pStyle w:val="TOC2"/>
        <w:rPr>
          <w:rFonts w:asciiTheme="minorHAnsi" w:eastAsiaTheme="minorEastAsia" w:hAnsiTheme="minorHAnsi" w:cstheme="minorBidi"/>
          <w:bCs w:val="0"/>
          <w:color w:val="auto"/>
          <w:sz w:val="22"/>
          <w:szCs w:val="22"/>
        </w:rPr>
      </w:pPr>
      <w:r>
        <w:t>3.3</w:t>
      </w:r>
      <w:r>
        <w:rPr>
          <w:rFonts w:asciiTheme="minorHAnsi" w:eastAsiaTheme="minorEastAsia" w:hAnsiTheme="minorHAnsi" w:cstheme="minorBidi"/>
          <w:bCs w:val="0"/>
          <w:color w:val="auto"/>
          <w:sz w:val="22"/>
          <w:szCs w:val="22"/>
        </w:rPr>
        <w:tab/>
      </w:r>
      <w:r>
        <w:t>Cellular</w:t>
      </w:r>
      <w:r w:rsidRPr="00CE5005">
        <w:rPr>
          <w:spacing w:val="-5"/>
        </w:rPr>
        <w:t xml:space="preserve"> </w:t>
      </w:r>
      <w:r>
        <w:t>Services</w:t>
      </w:r>
      <w:r>
        <w:tab/>
      </w:r>
      <w:r>
        <w:fldChar w:fldCharType="begin"/>
      </w:r>
      <w:r>
        <w:instrText xml:space="preserve"> PAGEREF _Toc81568374 \h </w:instrText>
      </w:r>
      <w:r>
        <w:fldChar w:fldCharType="separate"/>
      </w:r>
      <w:r>
        <w:t>6</w:t>
      </w:r>
      <w:r>
        <w:fldChar w:fldCharType="end"/>
      </w:r>
    </w:p>
    <w:p w14:paraId="0791AF90" w14:textId="22CA9070" w:rsidR="000D0475" w:rsidRDefault="000D0475">
      <w:pPr>
        <w:pStyle w:val="TOC2"/>
        <w:rPr>
          <w:rFonts w:asciiTheme="minorHAnsi" w:eastAsiaTheme="minorEastAsia" w:hAnsiTheme="minorHAnsi" w:cstheme="minorBidi"/>
          <w:bCs w:val="0"/>
          <w:color w:val="auto"/>
          <w:sz w:val="22"/>
          <w:szCs w:val="22"/>
        </w:rPr>
      </w:pPr>
      <w:r>
        <w:t>3.4</w:t>
      </w:r>
      <w:r>
        <w:rPr>
          <w:rFonts w:asciiTheme="minorHAnsi" w:eastAsiaTheme="minorEastAsia" w:hAnsiTheme="minorHAnsi" w:cstheme="minorBidi"/>
          <w:bCs w:val="0"/>
          <w:color w:val="auto"/>
          <w:sz w:val="22"/>
          <w:szCs w:val="22"/>
        </w:rPr>
        <w:tab/>
      </w:r>
      <w:r>
        <w:t>Refinery Safety</w:t>
      </w:r>
      <w:r w:rsidRPr="00CE5005">
        <w:rPr>
          <w:spacing w:val="-47"/>
        </w:rPr>
        <w:t xml:space="preserve"> </w:t>
      </w:r>
      <w:r>
        <w:t>Supervisors</w:t>
      </w:r>
      <w:r>
        <w:tab/>
      </w:r>
      <w:r>
        <w:fldChar w:fldCharType="begin"/>
      </w:r>
      <w:r>
        <w:instrText xml:space="preserve"> PAGEREF _Toc81568375 \h </w:instrText>
      </w:r>
      <w:r>
        <w:fldChar w:fldCharType="separate"/>
      </w:r>
      <w:r>
        <w:t>6</w:t>
      </w:r>
      <w:r>
        <w:fldChar w:fldCharType="end"/>
      </w:r>
    </w:p>
    <w:p w14:paraId="7B08E56D" w14:textId="6E52D5FE"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4.0</w:t>
      </w:r>
      <w:r>
        <w:rPr>
          <w:rFonts w:asciiTheme="minorHAnsi" w:eastAsiaTheme="minorEastAsia" w:hAnsiTheme="minorHAnsi" w:cstheme="minorBidi"/>
          <w:b w:val="0"/>
          <w:bCs w:val="0"/>
          <w:color w:val="auto"/>
          <w:szCs w:val="22"/>
        </w:rPr>
        <w:tab/>
      </w:r>
      <w:r>
        <w:t>Approval Process</w:t>
      </w:r>
      <w:r>
        <w:tab/>
      </w:r>
      <w:r>
        <w:fldChar w:fldCharType="begin"/>
      </w:r>
      <w:r>
        <w:instrText xml:space="preserve"> PAGEREF _Toc81568376 \h </w:instrText>
      </w:r>
      <w:r>
        <w:fldChar w:fldCharType="separate"/>
      </w:r>
      <w:r>
        <w:t>6</w:t>
      </w:r>
      <w:r>
        <w:fldChar w:fldCharType="end"/>
      </w:r>
    </w:p>
    <w:p w14:paraId="1F568232" w14:textId="7A199544" w:rsidR="000D0475" w:rsidRDefault="000D0475">
      <w:pPr>
        <w:pStyle w:val="TOC2"/>
        <w:rPr>
          <w:rFonts w:asciiTheme="minorHAnsi" w:eastAsiaTheme="minorEastAsia" w:hAnsiTheme="minorHAnsi" w:cstheme="minorBidi"/>
          <w:bCs w:val="0"/>
          <w:color w:val="auto"/>
          <w:sz w:val="22"/>
          <w:szCs w:val="22"/>
        </w:rPr>
      </w:pPr>
      <w:r>
        <w:t>4.1</w:t>
      </w:r>
      <w:r>
        <w:rPr>
          <w:rFonts w:asciiTheme="minorHAnsi" w:eastAsiaTheme="minorEastAsia" w:hAnsiTheme="minorHAnsi" w:cstheme="minorBidi"/>
          <w:bCs w:val="0"/>
          <w:color w:val="auto"/>
          <w:sz w:val="22"/>
          <w:szCs w:val="22"/>
        </w:rPr>
        <w:tab/>
      </w:r>
      <w:r>
        <w:t>Electronic</w:t>
      </w:r>
      <w:r w:rsidRPr="00CE5005">
        <w:rPr>
          <w:spacing w:val="1"/>
        </w:rPr>
        <w:t xml:space="preserve"> </w:t>
      </w:r>
      <w:r>
        <w:t>Device Approval Process</w:t>
      </w:r>
      <w:r>
        <w:tab/>
      </w:r>
      <w:r>
        <w:fldChar w:fldCharType="begin"/>
      </w:r>
      <w:r>
        <w:instrText xml:space="preserve"> PAGEREF _Toc81568377 \h </w:instrText>
      </w:r>
      <w:r>
        <w:fldChar w:fldCharType="separate"/>
      </w:r>
      <w:r>
        <w:t>6</w:t>
      </w:r>
      <w:r>
        <w:fldChar w:fldCharType="end"/>
      </w:r>
    </w:p>
    <w:p w14:paraId="54CD7022" w14:textId="65E6EB18" w:rsidR="000D0475" w:rsidRDefault="000D0475">
      <w:pPr>
        <w:pStyle w:val="TOC2"/>
        <w:rPr>
          <w:rFonts w:asciiTheme="minorHAnsi" w:eastAsiaTheme="minorEastAsia" w:hAnsiTheme="minorHAnsi" w:cstheme="minorBidi"/>
          <w:bCs w:val="0"/>
          <w:color w:val="auto"/>
          <w:sz w:val="22"/>
          <w:szCs w:val="22"/>
        </w:rPr>
      </w:pPr>
      <w:r>
        <w:t>4.2</w:t>
      </w:r>
      <w:r>
        <w:rPr>
          <w:rFonts w:asciiTheme="minorHAnsi" w:eastAsiaTheme="minorEastAsia" w:hAnsiTheme="minorHAnsi" w:cstheme="minorBidi"/>
          <w:bCs w:val="0"/>
          <w:color w:val="auto"/>
          <w:sz w:val="22"/>
          <w:szCs w:val="22"/>
        </w:rPr>
        <w:tab/>
      </w:r>
      <w:r>
        <w:t>Contractor</w:t>
      </w:r>
      <w:r w:rsidRPr="00CE5005">
        <w:rPr>
          <w:spacing w:val="1"/>
        </w:rPr>
        <w:t xml:space="preserve"> </w:t>
      </w:r>
      <w:r>
        <w:t>Device Approval</w:t>
      </w:r>
      <w:r w:rsidRPr="00CE5005">
        <w:rPr>
          <w:spacing w:val="-47"/>
        </w:rPr>
        <w:t xml:space="preserve"> </w:t>
      </w:r>
      <w:r>
        <w:t>Process</w:t>
      </w:r>
      <w:r>
        <w:tab/>
      </w:r>
      <w:r>
        <w:fldChar w:fldCharType="begin"/>
      </w:r>
      <w:r>
        <w:instrText xml:space="preserve"> PAGEREF _Toc81568378 \h </w:instrText>
      </w:r>
      <w:r>
        <w:fldChar w:fldCharType="separate"/>
      </w:r>
      <w:r>
        <w:t>7</w:t>
      </w:r>
      <w:r>
        <w:fldChar w:fldCharType="end"/>
      </w:r>
    </w:p>
    <w:p w14:paraId="6853BC7D" w14:textId="5E938F80"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5.0</w:t>
      </w:r>
      <w:r>
        <w:rPr>
          <w:rFonts w:asciiTheme="minorHAnsi" w:eastAsiaTheme="minorEastAsia" w:hAnsiTheme="minorHAnsi" w:cstheme="minorBidi"/>
          <w:b w:val="0"/>
          <w:bCs w:val="0"/>
          <w:color w:val="auto"/>
          <w:szCs w:val="22"/>
        </w:rPr>
        <w:tab/>
      </w:r>
      <w:r>
        <w:t>Safety Considerations</w:t>
      </w:r>
      <w:r>
        <w:tab/>
      </w:r>
      <w:r>
        <w:fldChar w:fldCharType="begin"/>
      </w:r>
      <w:r>
        <w:instrText xml:space="preserve"> PAGEREF _Toc81568379 \h </w:instrText>
      </w:r>
      <w:r>
        <w:fldChar w:fldCharType="separate"/>
      </w:r>
      <w:r>
        <w:t>8</w:t>
      </w:r>
      <w:r>
        <w:fldChar w:fldCharType="end"/>
      </w:r>
    </w:p>
    <w:p w14:paraId="6F72F614" w14:textId="547DB9DE" w:rsidR="000D0475" w:rsidRDefault="000D0475">
      <w:pPr>
        <w:pStyle w:val="TOC2"/>
        <w:rPr>
          <w:rFonts w:asciiTheme="minorHAnsi" w:eastAsiaTheme="minorEastAsia" w:hAnsiTheme="minorHAnsi" w:cstheme="minorBidi"/>
          <w:bCs w:val="0"/>
          <w:color w:val="auto"/>
          <w:sz w:val="22"/>
          <w:szCs w:val="22"/>
        </w:rPr>
      </w:pPr>
      <w:r>
        <w:t>5.1</w:t>
      </w:r>
      <w:r>
        <w:rPr>
          <w:rFonts w:asciiTheme="minorHAnsi" w:eastAsiaTheme="minorEastAsia" w:hAnsiTheme="minorHAnsi" w:cstheme="minorBidi"/>
          <w:bCs w:val="0"/>
          <w:color w:val="auto"/>
          <w:sz w:val="22"/>
          <w:szCs w:val="22"/>
        </w:rPr>
        <w:tab/>
      </w:r>
      <w:r>
        <w:t>Electronic</w:t>
      </w:r>
      <w:r w:rsidRPr="00CE5005">
        <w:rPr>
          <w:spacing w:val="1"/>
        </w:rPr>
        <w:t xml:space="preserve"> </w:t>
      </w:r>
      <w:r>
        <w:t>Device Use in</w:t>
      </w:r>
      <w:r w:rsidRPr="00CE5005">
        <w:rPr>
          <w:spacing w:val="1"/>
        </w:rPr>
        <w:t xml:space="preserve"> </w:t>
      </w:r>
      <w:r>
        <w:t>Restricted</w:t>
      </w:r>
      <w:r w:rsidRPr="00CE5005">
        <w:rPr>
          <w:spacing w:val="-7"/>
        </w:rPr>
        <w:t xml:space="preserve"> </w:t>
      </w:r>
      <w:r>
        <w:t>Areas</w:t>
      </w:r>
      <w:r>
        <w:tab/>
      </w:r>
      <w:r>
        <w:fldChar w:fldCharType="begin"/>
      </w:r>
      <w:r>
        <w:instrText xml:space="preserve"> PAGEREF _Toc81568380 \h </w:instrText>
      </w:r>
      <w:r>
        <w:fldChar w:fldCharType="separate"/>
      </w:r>
      <w:r>
        <w:t>8</w:t>
      </w:r>
      <w:r>
        <w:fldChar w:fldCharType="end"/>
      </w:r>
    </w:p>
    <w:p w14:paraId="285741F9" w14:textId="06E4F37B" w:rsidR="000D0475" w:rsidRDefault="000D0475">
      <w:pPr>
        <w:pStyle w:val="TOC2"/>
        <w:rPr>
          <w:rFonts w:asciiTheme="minorHAnsi" w:eastAsiaTheme="minorEastAsia" w:hAnsiTheme="minorHAnsi" w:cstheme="minorBidi"/>
          <w:bCs w:val="0"/>
          <w:color w:val="auto"/>
          <w:sz w:val="22"/>
          <w:szCs w:val="22"/>
        </w:rPr>
      </w:pPr>
      <w:r>
        <w:t>5.2</w:t>
      </w:r>
      <w:r>
        <w:rPr>
          <w:rFonts w:asciiTheme="minorHAnsi" w:eastAsiaTheme="minorEastAsia" w:hAnsiTheme="minorHAnsi" w:cstheme="minorBidi"/>
          <w:bCs w:val="0"/>
          <w:color w:val="auto"/>
          <w:sz w:val="22"/>
          <w:szCs w:val="22"/>
        </w:rPr>
        <w:tab/>
      </w:r>
      <w:r>
        <w:t>Electronic Device Use in Vehicles within the Refinery</w:t>
      </w:r>
      <w:r>
        <w:tab/>
      </w:r>
      <w:r>
        <w:fldChar w:fldCharType="begin"/>
      </w:r>
      <w:r>
        <w:instrText xml:space="preserve"> PAGEREF _Toc81568381 \h </w:instrText>
      </w:r>
      <w:r>
        <w:fldChar w:fldCharType="separate"/>
      </w:r>
      <w:r>
        <w:t>8</w:t>
      </w:r>
      <w:r>
        <w:fldChar w:fldCharType="end"/>
      </w:r>
    </w:p>
    <w:p w14:paraId="368AA5BB" w14:textId="6AADEB90" w:rsidR="000D0475" w:rsidRDefault="000D0475">
      <w:pPr>
        <w:pStyle w:val="TOC2"/>
        <w:rPr>
          <w:rFonts w:asciiTheme="minorHAnsi" w:eastAsiaTheme="minorEastAsia" w:hAnsiTheme="minorHAnsi" w:cstheme="minorBidi"/>
          <w:bCs w:val="0"/>
          <w:color w:val="auto"/>
          <w:sz w:val="22"/>
          <w:szCs w:val="22"/>
        </w:rPr>
      </w:pPr>
      <w:r>
        <w:t>5.3</w:t>
      </w:r>
      <w:r>
        <w:rPr>
          <w:rFonts w:asciiTheme="minorHAnsi" w:eastAsiaTheme="minorEastAsia" w:hAnsiTheme="minorHAnsi" w:cstheme="minorBidi"/>
          <w:bCs w:val="0"/>
          <w:color w:val="auto"/>
          <w:sz w:val="22"/>
          <w:szCs w:val="22"/>
        </w:rPr>
        <w:tab/>
      </w:r>
      <w:r>
        <w:t>Personal</w:t>
      </w:r>
      <w:r w:rsidRPr="00CE5005">
        <w:rPr>
          <w:spacing w:val="1"/>
        </w:rPr>
        <w:t xml:space="preserve"> </w:t>
      </w:r>
      <w:r>
        <w:t>Electronic Device</w:t>
      </w:r>
      <w:r w:rsidRPr="00CE5005">
        <w:rPr>
          <w:spacing w:val="-48"/>
        </w:rPr>
        <w:t xml:space="preserve"> </w:t>
      </w:r>
      <w:r>
        <w:t>Use in Central</w:t>
      </w:r>
      <w:r w:rsidRPr="00CE5005">
        <w:rPr>
          <w:spacing w:val="1"/>
        </w:rPr>
        <w:t xml:space="preserve"> </w:t>
      </w:r>
      <w:r>
        <w:t>Control Rooms</w:t>
      </w:r>
      <w:r w:rsidRPr="00CE5005">
        <w:rPr>
          <w:spacing w:val="1"/>
        </w:rPr>
        <w:t xml:space="preserve"> </w:t>
      </w:r>
      <w:r>
        <w:t>and Operator</w:t>
      </w:r>
      <w:r w:rsidRPr="00CE5005">
        <w:rPr>
          <w:spacing w:val="1"/>
        </w:rPr>
        <w:t xml:space="preserve"> </w:t>
      </w:r>
      <w:r>
        <w:t>Boards / Consoles</w:t>
      </w:r>
      <w:r>
        <w:tab/>
      </w:r>
      <w:r>
        <w:fldChar w:fldCharType="begin"/>
      </w:r>
      <w:r>
        <w:instrText xml:space="preserve"> PAGEREF _Toc81568382 \h </w:instrText>
      </w:r>
      <w:r>
        <w:fldChar w:fldCharType="separate"/>
      </w:r>
      <w:r>
        <w:t>9</w:t>
      </w:r>
      <w:r>
        <w:fldChar w:fldCharType="end"/>
      </w:r>
    </w:p>
    <w:p w14:paraId="0004BA39" w14:textId="2C5F8627" w:rsidR="000D0475" w:rsidRDefault="000D0475">
      <w:pPr>
        <w:pStyle w:val="TOC2"/>
        <w:rPr>
          <w:rFonts w:asciiTheme="minorHAnsi" w:eastAsiaTheme="minorEastAsia" w:hAnsiTheme="minorHAnsi" w:cstheme="minorBidi"/>
          <w:bCs w:val="0"/>
          <w:color w:val="auto"/>
          <w:sz w:val="22"/>
          <w:szCs w:val="22"/>
        </w:rPr>
      </w:pPr>
      <w:r>
        <w:t>5.4</w:t>
      </w:r>
      <w:r>
        <w:rPr>
          <w:rFonts w:asciiTheme="minorHAnsi" w:eastAsiaTheme="minorEastAsia" w:hAnsiTheme="minorHAnsi" w:cstheme="minorBidi"/>
          <w:bCs w:val="0"/>
          <w:color w:val="auto"/>
          <w:sz w:val="22"/>
          <w:szCs w:val="22"/>
        </w:rPr>
        <w:tab/>
      </w:r>
      <w:r>
        <w:t>Personal</w:t>
      </w:r>
      <w:r w:rsidRPr="00CE5005">
        <w:rPr>
          <w:spacing w:val="1"/>
        </w:rPr>
        <w:t xml:space="preserve"> </w:t>
      </w:r>
      <w:r>
        <w:t>Electronic</w:t>
      </w:r>
      <w:r w:rsidRPr="00CE5005">
        <w:rPr>
          <w:spacing w:val="1"/>
        </w:rPr>
        <w:t xml:space="preserve"> </w:t>
      </w:r>
      <w:r>
        <w:t>Devices Use in</w:t>
      </w:r>
      <w:r w:rsidRPr="00CE5005">
        <w:rPr>
          <w:spacing w:val="-47"/>
        </w:rPr>
        <w:t xml:space="preserve"> </w:t>
      </w:r>
      <w:r>
        <w:t>Maintenance</w:t>
      </w:r>
      <w:r w:rsidRPr="00CE5005">
        <w:rPr>
          <w:spacing w:val="1"/>
        </w:rPr>
        <w:t xml:space="preserve"> </w:t>
      </w:r>
      <w:r>
        <w:t>Shops</w:t>
      </w:r>
      <w:r>
        <w:tab/>
      </w:r>
      <w:r>
        <w:fldChar w:fldCharType="begin"/>
      </w:r>
      <w:r>
        <w:instrText xml:space="preserve"> PAGEREF _Toc81568383 \h </w:instrText>
      </w:r>
      <w:r>
        <w:fldChar w:fldCharType="separate"/>
      </w:r>
      <w:r>
        <w:t>9</w:t>
      </w:r>
      <w:r>
        <w:fldChar w:fldCharType="end"/>
      </w:r>
    </w:p>
    <w:p w14:paraId="5068D487" w14:textId="53318B05"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6.0</w:t>
      </w:r>
      <w:r>
        <w:rPr>
          <w:rFonts w:asciiTheme="minorHAnsi" w:eastAsiaTheme="minorEastAsia" w:hAnsiTheme="minorHAnsi" w:cstheme="minorBidi"/>
          <w:b w:val="0"/>
          <w:bCs w:val="0"/>
          <w:color w:val="auto"/>
          <w:szCs w:val="22"/>
        </w:rPr>
        <w:tab/>
      </w:r>
      <w:r>
        <w:t xml:space="preserve">Security </w:t>
      </w:r>
      <w:r>
        <w:tab/>
      </w:r>
      <w:r>
        <w:fldChar w:fldCharType="begin"/>
      </w:r>
      <w:r>
        <w:instrText xml:space="preserve"> PAGEREF _Toc81568384 \h </w:instrText>
      </w:r>
      <w:r>
        <w:fldChar w:fldCharType="separate"/>
      </w:r>
      <w:r>
        <w:t>9</w:t>
      </w:r>
      <w:r>
        <w:fldChar w:fldCharType="end"/>
      </w:r>
    </w:p>
    <w:p w14:paraId="60AE253F" w14:textId="78C66069" w:rsidR="000D0475" w:rsidRDefault="000D0475">
      <w:pPr>
        <w:pStyle w:val="TOC2"/>
        <w:rPr>
          <w:rFonts w:asciiTheme="minorHAnsi" w:eastAsiaTheme="minorEastAsia" w:hAnsiTheme="minorHAnsi" w:cstheme="minorBidi"/>
          <w:bCs w:val="0"/>
          <w:color w:val="auto"/>
          <w:sz w:val="22"/>
          <w:szCs w:val="22"/>
        </w:rPr>
      </w:pPr>
      <w:r>
        <w:t>6.1</w:t>
      </w:r>
      <w:r>
        <w:rPr>
          <w:rFonts w:asciiTheme="minorHAnsi" w:eastAsiaTheme="minorEastAsia" w:hAnsiTheme="minorHAnsi" w:cstheme="minorBidi"/>
          <w:bCs w:val="0"/>
          <w:color w:val="auto"/>
          <w:sz w:val="22"/>
          <w:szCs w:val="22"/>
        </w:rPr>
        <w:tab/>
      </w:r>
      <w:r>
        <w:t>Recording Proprietary Information with Electronic Devices</w:t>
      </w:r>
      <w:r>
        <w:tab/>
      </w:r>
      <w:r>
        <w:fldChar w:fldCharType="begin"/>
      </w:r>
      <w:r>
        <w:instrText xml:space="preserve"> PAGEREF _Toc81568385 \h </w:instrText>
      </w:r>
      <w:r>
        <w:fldChar w:fldCharType="separate"/>
      </w:r>
      <w:r>
        <w:t>9</w:t>
      </w:r>
      <w:r>
        <w:fldChar w:fldCharType="end"/>
      </w:r>
    </w:p>
    <w:p w14:paraId="13D7C04D" w14:textId="621D994F"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7.0</w:t>
      </w:r>
      <w:r>
        <w:rPr>
          <w:rFonts w:asciiTheme="minorHAnsi" w:eastAsiaTheme="minorEastAsia" w:hAnsiTheme="minorHAnsi" w:cstheme="minorBidi"/>
          <w:b w:val="0"/>
          <w:bCs w:val="0"/>
          <w:color w:val="auto"/>
          <w:szCs w:val="22"/>
        </w:rPr>
        <w:tab/>
      </w:r>
      <w:r>
        <w:t>Program Review</w:t>
      </w:r>
      <w:r>
        <w:tab/>
      </w:r>
      <w:r>
        <w:fldChar w:fldCharType="begin"/>
      </w:r>
      <w:r>
        <w:instrText xml:space="preserve"> PAGEREF _Toc81568386 \h </w:instrText>
      </w:r>
      <w:r>
        <w:fldChar w:fldCharType="separate"/>
      </w:r>
      <w:r>
        <w:t>10</w:t>
      </w:r>
      <w:r>
        <w:fldChar w:fldCharType="end"/>
      </w:r>
    </w:p>
    <w:p w14:paraId="56F8F85A" w14:textId="48A84F28" w:rsidR="000D0475" w:rsidRDefault="000D0475">
      <w:pPr>
        <w:pStyle w:val="TOC2"/>
        <w:rPr>
          <w:rFonts w:asciiTheme="minorHAnsi" w:eastAsiaTheme="minorEastAsia" w:hAnsiTheme="minorHAnsi" w:cstheme="minorBidi"/>
          <w:bCs w:val="0"/>
          <w:color w:val="auto"/>
          <w:sz w:val="22"/>
          <w:szCs w:val="22"/>
        </w:rPr>
      </w:pPr>
      <w:r>
        <w:t>7.1</w:t>
      </w:r>
      <w:r>
        <w:rPr>
          <w:rFonts w:asciiTheme="minorHAnsi" w:eastAsiaTheme="minorEastAsia" w:hAnsiTheme="minorHAnsi" w:cstheme="minorBidi"/>
          <w:bCs w:val="0"/>
          <w:color w:val="auto"/>
          <w:sz w:val="22"/>
          <w:szCs w:val="22"/>
        </w:rPr>
        <w:tab/>
      </w:r>
      <w:r>
        <w:t>Procedure Review</w:t>
      </w:r>
      <w:r>
        <w:tab/>
      </w:r>
      <w:r>
        <w:fldChar w:fldCharType="begin"/>
      </w:r>
      <w:r>
        <w:instrText xml:space="preserve"> PAGEREF _Toc81568387 \h </w:instrText>
      </w:r>
      <w:r>
        <w:fldChar w:fldCharType="separate"/>
      </w:r>
      <w:r>
        <w:t>10</w:t>
      </w:r>
      <w:r>
        <w:fldChar w:fldCharType="end"/>
      </w:r>
    </w:p>
    <w:p w14:paraId="285C7F3F" w14:textId="6725D32B" w:rsidR="000D0475" w:rsidRDefault="000D0475">
      <w:pPr>
        <w:pStyle w:val="TOC1"/>
        <w:rPr>
          <w:rFonts w:asciiTheme="minorHAnsi" w:eastAsiaTheme="minorEastAsia" w:hAnsiTheme="minorHAnsi" w:cstheme="minorBidi"/>
          <w:b w:val="0"/>
          <w:bCs w:val="0"/>
          <w:color w:val="auto"/>
          <w:szCs w:val="22"/>
        </w:rPr>
      </w:pPr>
      <w:r w:rsidRPr="00CE5005">
        <w:rPr>
          <w14:scene3d>
            <w14:camera w14:prst="orthographicFront"/>
            <w14:lightRig w14:rig="threePt" w14:dir="t">
              <w14:rot w14:lat="0" w14:lon="0" w14:rev="0"/>
            </w14:lightRig>
          </w14:scene3d>
        </w:rPr>
        <w:t>8.0</w:t>
      </w:r>
      <w:r>
        <w:rPr>
          <w:rFonts w:asciiTheme="minorHAnsi" w:eastAsiaTheme="minorEastAsia" w:hAnsiTheme="minorHAnsi" w:cstheme="minorBidi"/>
          <w:b w:val="0"/>
          <w:bCs w:val="0"/>
          <w:color w:val="auto"/>
          <w:szCs w:val="22"/>
        </w:rPr>
        <w:tab/>
      </w:r>
      <w:r>
        <w:t>Review and Revision History</w:t>
      </w:r>
      <w:r>
        <w:tab/>
      </w:r>
      <w:r>
        <w:fldChar w:fldCharType="begin"/>
      </w:r>
      <w:r>
        <w:instrText xml:space="preserve"> PAGEREF _Toc81568388 \h </w:instrText>
      </w:r>
      <w:r>
        <w:fldChar w:fldCharType="separate"/>
      </w:r>
      <w:r>
        <w:t>10</w:t>
      </w:r>
      <w:r>
        <w:fldChar w:fldCharType="end"/>
      </w:r>
    </w:p>
    <w:p w14:paraId="7F8A5299" w14:textId="3B3C61DA" w:rsidR="000D0475" w:rsidRDefault="000D0475">
      <w:pPr>
        <w:pStyle w:val="TOC2"/>
        <w:rPr>
          <w:rFonts w:asciiTheme="minorHAnsi" w:eastAsiaTheme="minorEastAsia" w:hAnsiTheme="minorHAnsi" w:cstheme="minorBidi"/>
          <w:bCs w:val="0"/>
          <w:color w:val="auto"/>
          <w:sz w:val="22"/>
          <w:szCs w:val="22"/>
        </w:rPr>
      </w:pPr>
      <w:r>
        <w:t>8.1</w:t>
      </w:r>
      <w:r>
        <w:rPr>
          <w:rFonts w:asciiTheme="minorHAnsi" w:eastAsiaTheme="minorEastAsia" w:hAnsiTheme="minorHAnsi" w:cstheme="minorBidi"/>
          <w:bCs w:val="0"/>
          <w:color w:val="auto"/>
          <w:sz w:val="22"/>
          <w:szCs w:val="22"/>
        </w:rPr>
        <w:tab/>
      </w:r>
      <w:r>
        <w:t>History of Revisions</w:t>
      </w:r>
      <w:r>
        <w:tab/>
      </w:r>
      <w:r>
        <w:fldChar w:fldCharType="begin"/>
      </w:r>
      <w:r>
        <w:instrText xml:space="preserve"> PAGEREF _Toc81568389 \h </w:instrText>
      </w:r>
      <w:r>
        <w:fldChar w:fldCharType="separate"/>
      </w:r>
      <w:r>
        <w:t>10</w:t>
      </w:r>
      <w:r>
        <w:fldChar w:fldCharType="end"/>
      </w:r>
    </w:p>
    <w:p w14:paraId="788FB90E" w14:textId="15230775" w:rsidR="000D0475" w:rsidRDefault="000D0475">
      <w:pPr>
        <w:pStyle w:val="TOC1"/>
        <w:tabs>
          <w:tab w:val="left" w:pos="1320"/>
        </w:tabs>
        <w:rPr>
          <w:rFonts w:asciiTheme="minorHAnsi" w:eastAsiaTheme="minorEastAsia" w:hAnsiTheme="minorHAnsi" w:cstheme="minorBidi"/>
          <w:b w:val="0"/>
          <w:bCs w:val="0"/>
          <w:color w:val="auto"/>
          <w:szCs w:val="22"/>
        </w:rPr>
      </w:pPr>
      <w:r>
        <w:t>Appendix A</w:t>
      </w:r>
      <w:r>
        <w:rPr>
          <w:rFonts w:asciiTheme="minorHAnsi" w:eastAsiaTheme="minorEastAsia" w:hAnsiTheme="minorHAnsi" w:cstheme="minorBidi"/>
          <w:b w:val="0"/>
          <w:bCs w:val="0"/>
          <w:color w:val="auto"/>
          <w:szCs w:val="22"/>
        </w:rPr>
        <w:tab/>
      </w:r>
      <w:r>
        <w:t>Criteria for Electronic Device Approval</w:t>
      </w:r>
      <w:r>
        <w:tab/>
      </w:r>
      <w:r>
        <w:fldChar w:fldCharType="begin"/>
      </w:r>
      <w:r>
        <w:instrText xml:space="preserve"> PAGEREF _Toc81568390 \h </w:instrText>
      </w:r>
      <w:r>
        <w:fldChar w:fldCharType="separate"/>
      </w:r>
      <w:r>
        <w:t>11</w:t>
      </w:r>
      <w:r>
        <w:fldChar w:fldCharType="end"/>
      </w:r>
    </w:p>
    <w:p w14:paraId="3CBB497E" w14:textId="64D6307D" w:rsidR="000D0475" w:rsidRDefault="000D0475">
      <w:pPr>
        <w:pStyle w:val="TOC2"/>
        <w:rPr>
          <w:rFonts w:asciiTheme="minorHAnsi" w:eastAsiaTheme="minorEastAsia" w:hAnsiTheme="minorHAnsi" w:cstheme="minorBidi"/>
          <w:bCs w:val="0"/>
          <w:color w:val="auto"/>
          <w:sz w:val="22"/>
          <w:szCs w:val="22"/>
        </w:rPr>
      </w:pPr>
      <w:r>
        <w:t>A.1</w:t>
      </w:r>
      <w:r>
        <w:rPr>
          <w:rFonts w:asciiTheme="minorHAnsi" w:eastAsiaTheme="minorEastAsia" w:hAnsiTheme="minorHAnsi" w:cstheme="minorBidi"/>
          <w:bCs w:val="0"/>
          <w:color w:val="auto"/>
          <w:sz w:val="22"/>
          <w:szCs w:val="22"/>
        </w:rPr>
        <w:tab/>
      </w:r>
      <w:r>
        <w:t>Minimum Requirements</w:t>
      </w:r>
      <w:r>
        <w:tab/>
      </w:r>
      <w:r>
        <w:fldChar w:fldCharType="begin"/>
      </w:r>
      <w:r>
        <w:instrText xml:space="preserve"> PAGEREF _Toc81568391 \h </w:instrText>
      </w:r>
      <w:r>
        <w:fldChar w:fldCharType="separate"/>
      </w:r>
      <w:r>
        <w:t>11</w:t>
      </w:r>
      <w:r>
        <w:fldChar w:fldCharType="end"/>
      </w:r>
    </w:p>
    <w:p w14:paraId="77FF46E7" w14:textId="45C6BEBC" w:rsidR="000D0475" w:rsidRDefault="000D0475">
      <w:pPr>
        <w:pStyle w:val="TOC2"/>
        <w:rPr>
          <w:rFonts w:asciiTheme="minorHAnsi" w:eastAsiaTheme="minorEastAsia" w:hAnsiTheme="minorHAnsi" w:cstheme="minorBidi"/>
          <w:bCs w:val="0"/>
          <w:color w:val="auto"/>
          <w:sz w:val="22"/>
          <w:szCs w:val="22"/>
        </w:rPr>
      </w:pPr>
      <w:r>
        <w:t>A.2</w:t>
      </w:r>
      <w:r>
        <w:rPr>
          <w:rFonts w:asciiTheme="minorHAnsi" w:eastAsiaTheme="minorEastAsia" w:hAnsiTheme="minorHAnsi" w:cstheme="minorBidi"/>
          <w:bCs w:val="0"/>
          <w:color w:val="auto"/>
          <w:sz w:val="22"/>
          <w:szCs w:val="22"/>
        </w:rPr>
        <w:tab/>
      </w:r>
      <w:r>
        <w:t>Portable Electronic Product (PEP) Requirements</w:t>
      </w:r>
      <w:r>
        <w:tab/>
      </w:r>
      <w:r>
        <w:fldChar w:fldCharType="begin"/>
      </w:r>
      <w:r>
        <w:instrText xml:space="preserve"> PAGEREF _Toc81568392 \h </w:instrText>
      </w:r>
      <w:r>
        <w:fldChar w:fldCharType="separate"/>
      </w:r>
      <w:r>
        <w:t>11</w:t>
      </w:r>
      <w:r>
        <w:fldChar w:fldCharType="end"/>
      </w:r>
    </w:p>
    <w:p w14:paraId="17500DD9" w14:textId="7100EB80" w:rsidR="000D0475" w:rsidRDefault="000D0475">
      <w:pPr>
        <w:pStyle w:val="TOC2"/>
        <w:rPr>
          <w:rFonts w:asciiTheme="minorHAnsi" w:eastAsiaTheme="minorEastAsia" w:hAnsiTheme="minorHAnsi" w:cstheme="minorBidi"/>
          <w:bCs w:val="0"/>
          <w:color w:val="auto"/>
          <w:sz w:val="22"/>
          <w:szCs w:val="22"/>
        </w:rPr>
      </w:pPr>
      <w:r>
        <w:t>A.3</w:t>
      </w:r>
      <w:r>
        <w:rPr>
          <w:rFonts w:asciiTheme="minorHAnsi" w:eastAsiaTheme="minorEastAsia" w:hAnsiTheme="minorHAnsi" w:cstheme="minorBidi"/>
          <w:bCs w:val="0"/>
          <w:color w:val="auto"/>
          <w:sz w:val="22"/>
          <w:szCs w:val="22"/>
        </w:rPr>
        <w:tab/>
      </w:r>
      <w:r>
        <w:t>PEP1 Requirements</w:t>
      </w:r>
      <w:r>
        <w:tab/>
      </w:r>
      <w:r>
        <w:fldChar w:fldCharType="begin"/>
      </w:r>
      <w:r>
        <w:instrText xml:space="preserve"> PAGEREF _Toc81568393 \h </w:instrText>
      </w:r>
      <w:r>
        <w:fldChar w:fldCharType="separate"/>
      </w:r>
      <w:r>
        <w:t>11</w:t>
      </w:r>
      <w:r>
        <w:fldChar w:fldCharType="end"/>
      </w:r>
    </w:p>
    <w:p w14:paraId="752FF01B" w14:textId="3909458E" w:rsidR="000D0475" w:rsidRDefault="000D0475">
      <w:pPr>
        <w:pStyle w:val="TOC2"/>
        <w:rPr>
          <w:rFonts w:asciiTheme="minorHAnsi" w:eastAsiaTheme="minorEastAsia" w:hAnsiTheme="minorHAnsi" w:cstheme="minorBidi"/>
          <w:bCs w:val="0"/>
          <w:color w:val="auto"/>
          <w:sz w:val="22"/>
          <w:szCs w:val="22"/>
        </w:rPr>
      </w:pPr>
      <w:r>
        <w:t>A.4</w:t>
      </w:r>
      <w:r>
        <w:rPr>
          <w:rFonts w:asciiTheme="minorHAnsi" w:eastAsiaTheme="minorEastAsia" w:hAnsiTheme="minorHAnsi" w:cstheme="minorBidi"/>
          <w:bCs w:val="0"/>
          <w:color w:val="auto"/>
          <w:sz w:val="22"/>
          <w:szCs w:val="22"/>
        </w:rPr>
        <w:tab/>
      </w:r>
      <w:r>
        <w:t>PEP2 Requirements</w:t>
      </w:r>
      <w:r>
        <w:tab/>
      </w:r>
      <w:r>
        <w:fldChar w:fldCharType="begin"/>
      </w:r>
      <w:r>
        <w:instrText xml:space="preserve"> PAGEREF _Toc81568394 \h </w:instrText>
      </w:r>
      <w:r>
        <w:fldChar w:fldCharType="separate"/>
      </w:r>
      <w:r>
        <w:t>11</w:t>
      </w:r>
      <w:r>
        <w:fldChar w:fldCharType="end"/>
      </w:r>
    </w:p>
    <w:p w14:paraId="4B1B3771" w14:textId="1C02F144" w:rsidR="000D0475" w:rsidRDefault="000D0475">
      <w:pPr>
        <w:pStyle w:val="TOC2"/>
        <w:rPr>
          <w:rFonts w:asciiTheme="minorHAnsi" w:eastAsiaTheme="minorEastAsia" w:hAnsiTheme="minorHAnsi" w:cstheme="minorBidi"/>
          <w:bCs w:val="0"/>
          <w:color w:val="auto"/>
          <w:sz w:val="22"/>
          <w:szCs w:val="22"/>
        </w:rPr>
      </w:pPr>
      <w:r>
        <w:t>A.5</w:t>
      </w:r>
      <w:r>
        <w:rPr>
          <w:rFonts w:asciiTheme="minorHAnsi" w:eastAsiaTheme="minorEastAsia" w:hAnsiTheme="minorHAnsi" w:cstheme="minorBidi"/>
          <w:bCs w:val="0"/>
          <w:color w:val="auto"/>
          <w:sz w:val="22"/>
          <w:szCs w:val="22"/>
        </w:rPr>
        <w:tab/>
      </w:r>
      <w:r>
        <w:t>Radio</w:t>
      </w:r>
      <w:r w:rsidRPr="00CE5005">
        <w:rPr>
          <w:spacing w:val="1"/>
        </w:rPr>
        <w:t xml:space="preserve"> </w:t>
      </w:r>
      <w:r>
        <w:t>Frequency</w:t>
      </w:r>
      <w:r>
        <w:tab/>
      </w:r>
      <w:r>
        <w:fldChar w:fldCharType="begin"/>
      </w:r>
      <w:r>
        <w:instrText xml:space="preserve"> PAGEREF _Toc81568395 \h </w:instrText>
      </w:r>
      <w:r>
        <w:fldChar w:fldCharType="separate"/>
      </w:r>
      <w:r>
        <w:t>12</w:t>
      </w:r>
      <w:r>
        <w:fldChar w:fldCharType="end"/>
      </w:r>
    </w:p>
    <w:p w14:paraId="6E2AB8CC" w14:textId="596A7605" w:rsidR="000D0475" w:rsidRDefault="000D0475">
      <w:pPr>
        <w:pStyle w:val="TOC2"/>
        <w:rPr>
          <w:rFonts w:asciiTheme="minorHAnsi" w:eastAsiaTheme="minorEastAsia" w:hAnsiTheme="minorHAnsi" w:cstheme="minorBidi"/>
          <w:bCs w:val="0"/>
          <w:color w:val="auto"/>
          <w:sz w:val="22"/>
          <w:szCs w:val="22"/>
        </w:rPr>
      </w:pPr>
      <w:r>
        <w:t>A.6</w:t>
      </w:r>
      <w:r>
        <w:rPr>
          <w:rFonts w:asciiTheme="minorHAnsi" w:eastAsiaTheme="minorEastAsia" w:hAnsiTheme="minorHAnsi" w:cstheme="minorBidi"/>
          <w:bCs w:val="0"/>
          <w:color w:val="auto"/>
          <w:sz w:val="22"/>
          <w:szCs w:val="22"/>
        </w:rPr>
        <w:tab/>
      </w:r>
      <w:r>
        <w:t>Drop</w:t>
      </w:r>
      <w:r w:rsidRPr="00CE5005">
        <w:rPr>
          <w:spacing w:val="-2"/>
        </w:rPr>
        <w:t xml:space="preserve"> </w:t>
      </w:r>
      <w:r>
        <w:t>Test</w:t>
      </w:r>
      <w:r>
        <w:tab/>
      </w:r>
      <w:r>
        <w:fldChar w:fldCharType="begin"/>
      </w:r>
      <w:r>
        <w:instrText xml:space="preserve"> PAGEREF _Toc81568396 \h </w:instrText>
      </w:r>
      <w:r>
        <w:fldChar w:fldCharType="separate"/>
      </w:r>
      <w:r>
        <w:t>12</w:t>
      </w:r>
      <w:r>
        <w:fldChar w:fldCharType="end"/>
      </w:r>
    </w:p>
    <w:p w14:paraId="780066A3" w14:textId="66E880CF" w:rsidR="000D0475" w:rsidRDefault="000D0475">
      <w:pPr>
        <w:pStyle w:val="TOC2"/>
        <w:rPr>
          <w:rFonts w:asciiTheme="minorHAnsi" w:eastAsiaTheme="minorEastAsia" w:hAnsiTheme="minorHAnsi" w:cstheme="minorBidi"/>
          <w:bCs w:val="0"/>
          <w:color w:val="auto"/>
          <w:sz w:val="22"/>
          <w:szCs w:val="22"/>
        </w:rPr>
      </w:pPr>
      <w:r>
        <w:t>A.7</w:t>
      </w:r>
      <w:r>
        <w:rPr>
          <w:rFonts w:asciiTheme="minorHAnsi" w:eastAsiaTheme="minorEastAsia" w:hAnsiTheme="minorHAnsi" w:cstheme="minorBidi"/>
          <w:bCs w:val="0"/>
          <w:color w:val="auto"/>
          <w:sz w:val="22"/>
          <w:szCs w:val="22"/>
        </w:rPr>
        <w:tab/>
      </w:r>
      <w:r>
        <w:t>Power On-</w:t>
      </w:r>
      <w:r w:rsidRPr="00CE5005">
        <w:rPr>
          <w:spacing w:val="-48"/>
        </w:rPr>
        <w:t xml:space="preserve"> </w:t>
      </w:r>
      <w:r>
        <w:t>Off</w:t>
      </w:r>
      <w:r w:rsidRPr="00CE5005">
        <w:rPr>
          <w:spacing w:val="-2"/>
        </w:rPr>
        <w:t xml:space="preserve"> </w:t>
      </w:r>
      <w:r>
        <w:t>Switches</w:t>
      </w:r>
      <w:r>
        <w:tab/>
      </w:r>
      <w:r>
        <w:fldChar w:fldCharType="begin"/>
      </w:r>
      <w:r>
        <w:instrText xml:space="preserve"> PAGEREF _Toc81568397 \h </w:instrText>
      </w:r>
      <w:r>
        <w:fldChar w:fldCharType="separate"/>
      </w:r>
      <w:r>
        <w:t>12</w:t>
      </w:r>
      <w:r>
        <w:fldChar w:fldCharType="end"/>
      </w:r>
    </w:p>
    <w:p w14:paraId="426E7739" w14:textId="04E015D8" w:rsidR="000D0475" w:rsidRDefault="000D0475">
      <w:pPr>
        <w:pStyle w:val="TOC2"/>
        <w:rPr>
          <w:rFonts w:asciiTheme="minorHAnsi" w:eastAsiaTheme="minorEastAsia" w:hAnsiTheme="minorHAnsi" w:cstheme="minorBidi"/>
          <w:bCs w:val="0"/>
          <w:color w:val="auto"/>
          <w:sz w:val="22"/>
          <w:szCs w:val="22"/>
        </w:rPr>
      </w:pPr>
      <w:r>
        <w:t>A.8</w:t>
      </w:r>
      <w:r>
        <w:rPr>
          <w:rFonts w:asciiTheme="minorHAnsi" w:eastAsiaTheme="minorEastAsia" w:hAnsiTheme="minorHAnsi" w:cstheme="minorBidi"/>
          <w:bCs w:val="0"/>
          <w:color w:val="auto"/>
          <w:sz w:val="22"/>
          <w:szCs w:val="22"/>
        </w:rPr>
        <w:tab/>
      </w:r>
      <w:r>
        <w:t>Contractor</w:t>
      </w:r>
      <w:r w:rsidRPr="00CE5005">
        <w:rPr>
          <w:spacing w:val="1"/>
        </w:rPr>
        <w:t xml:space="preserve"> </w:t>
      </w:r>
      <w:r>
        <w:t>Electronic Device</w:t>
      </w:r>
      <w:r w:rsidRPr="00CE5005">
        <w:rPr>
          <w:spacing w:val="-48"/>
        </w:rPr>
        <w:t xml:space="preserve"> </w:t>
      </w:r>
      <w:r>
        <w:t>Form</w:t>
      </w:r>
      <w:r>
        <w:tab/>
      </w:r>
      <w:r>
        <w:fldChar w:fldCharType="begin"/>
      </w:r>
      <w:r>
        <w:instrText xml:space="preserve"> PAGEREF _Toc81568398 \h </w:instrText>
      </w:r>
      <w:r>
        <w:fldChar w:fldCharType="separate"/>
      </w:r>
      <w:r>
        <w:t>13</w:t>
      </w:r>
      <w:r>
        <w:fldChar w:fldCharType="end"/>
      </w:r>
    </w:p>
    <w:p w14:paraId="22E090DD" w14:textId="155C2D8C" w:rsidR="000D0475" w:rsidRDefault="000D0475">
      <w:pPr>
        <w:pStyle w:val="TOC2"/>
        <w:rPr>
          <w:rFonts w:asciiTheme="minorHAnsi" w:eastAsiaTheme="minorEastAsia" w:hAnsiTheme="minorHAnsi" w:cstheme="minorBidi"/>
          <w:bCs w:val="0"/>
          <w:color w:val="auto"/>
          <w:sz w:val="22"/>
          <w:szCs w:val="22"/>
        </w:rPr>
      </w:pPr>
      <w:r>
        <w:t>A.9</w:t>
      </w:r>
      <w:r>
        <w:rPr>
          <w:rFonts w:asciiTheme="minorHAnsi" w:eastAsiaTheme="minorEastAsia" w:hAnsiTheme="minorHAnsi" w:cstheme="minorBidi"/>
          <w:bCs w:val="0"/>
          <w:color w:val="auto"/>
          <w:sz w:val="22"/>
          <w:szCs w:val="22"/>
        </w:rPr>
        <w:tab/>
      </w:r>
      <w:r>
        <w:t>Contractor Approved-for-Use Decal</w:t>
      </w:r>
      <w:r>
        <w:tab/>
      </w:r>
      <w:r>
        <w:fldChar w:fldCharType="begin"/>
      </w:r>
      <w:r>
        <w:instrText xml:space="preserve"> PAGEREF _Toc81568399 \h </w:instrText>
      </w:r>
      <w:r>
        <w:fldChar w:fldCharType="separate"/>
      </w:r>
      <w:r>
        <w:t>15</w:t>
      </w:r>
      <w:r>
        <w:fldChar w:fldCharType="end"/>
      </w:r>
    </w:p>
    <w:p w14:paraId="1C2228E2" w14:textId="386D39A1" w:rsidR="000D0475" w:rsidRDefault="000D0475">
      <w:pPr>
        <w:pStyle w:val="TOC2"/>
        <w:rPr>
          <w:rFonts w:asciiTheme="minorHAnsi" w:eastAsiaTheme="minorEastAsia" w:hAnsiTheme="minorHAnsi" w:cstheme="minorBidi"/>
          <w:bCs w:val="0"/>
          <w:color w:val="auto"/>
          <w:sz w:val="22"/>
          <w:szCs w:val="22"/>
        </w:rPr>
      </w:pPr>
      <w:r>
        <w:t>A.10</w:t>
      </w:r>
      <w:r>
        <w:rPr>
          <w:rFonts w:asciiTheme="minorHAnsi" w:eastAsiaTheme="minorEastAsia" w:hAnsiTheme="minorHAnsi" w:cstheme="minorBidi"/>
          <w:bCs w:val="0"/>
          <w:color w:val="auto"/>
          <w:sz w:val="22"/>
          <w:szCs w:val="22"/>
        </w:rPr>
        <w:tab/>
      </w:r>
      <w:r>
        <w:t>Process to Obtain MPC Approved Cases per Device</w:t>
      </w:r>
      <w:r>
        <w:tab/>
      </w:r>
      <w:r>
        <w:fldChar w:fldCharType="begin"/>
      </w:r>
      <w:r>
        <w:instrText xml:space="preserve"> PAGEREF _Toc81568400 \h </w:instrText>
      </w:r>
      <w:r>
        <w:fldChar w:fldCharType="separate"/>
      </w:r>
      <w:r>
        <w:t>16</w:t>
      </w:r>
      <w:r>
        <w:fldChar w:fldCharType="end"/>
      </w:r>
    </w:p>
    <w:p w14:paraId="2052BC41" w14:textId="65871B39" w:rsidR="00FC6B42" w:rsidRDefault="00EB7B28" w:rsidP="00B901A0">
      <w:pPr>
        <w:pStyle w:val="L1Paragraph"/>
      </w:pPr>
      <w:r>
        <w:rPr>
          <w:rFonts w:eastAsia="Times New Roman"/>
          <w:b/>
          <w:bCs/>
          <w:noProof/>
          <w:color w:val="000000"/>
          <w:sz w:val="28"/>
          <w:szCs w:val="24"/>
        </w:rPr>
        <w:fldChar w:fldCharType="end"/>
      </w:r>
    </w:p>
    <w:p w14:paraId="210CBFB7" w14:textId="77777777" w:rsidR="00B517B4" w:rsidRDefault="00B517B4" w:rsidP="00B901A0">
      <w:pPr>
        <w:pStyle w:val="L1Paragraph"/>
        <w:sectPr w:rsidR="00B517B4" w:rsidSect="004F7A38">
          <w:headerReference w:type="default" r:id="rId12"/>
          <w:footerReference w:type="default" r:id="rId13"/>
          <w:headerReference w:type="first" r:id="rId14"/>
          <w:footerReference w:type="first" r:id="rId15"/>
          <w:type w:val="continuous"/>
          <w:pgSz w:w="12240" w:h="15840" w:code="1"/>
          <w:pgMar w:top="792" w:right="1440" w:bottom="720" w:left="1440" w:header="547" w:footer="432" w:gutter="0"/>
          <w:cols w:num="2" w:space="720"/>
          <w:titlePg/>
          <w:docGrid w:linePitch="360"/>
        </w:sectPr>
      </w:pPr>
    </w:p>
    <w:p w14:paraId="01238881" w14:textId="77777777" w:rsidR="00B517B4" w:rsidRDefault="00B517B4" w:rsidP="00B901A0">
      <w:pPr>
        <w:pStyle w:val="L1Paragraph"/>
      </w:pPr>
    </w:p>
    <w:p w14:paraId="4B38791B" w14:textId="77777777" w:rsidR="00B517B4" w:rsidRDefault="00703C81" w:rsidP="00B517B4">
      <w:pPr>
        <w:pStyle w:val="TOCTitle"/>
      </w:pPr>
      <w:r>
        <w:t>LIST OF TABLES</w:t>
      </w:r>
    </w:p>
    <w:p w14:paraId="794B25FB" w14:textId="4E98634D" w:rsidR="00D53262" w:rsidRDefault="00B517B4">
      <w:pPr>
        <w:pStyle w:val="TableofFigures"/>
        <w:tabs>
          <w:tab w:val="left" w:pos="900"/>
          <w:tab w:val="right" w:leader="dot" w:pos="9350"/>
        </w:tabs>
        <w:rPr>
          <w:rFonts w:eastAsiaTheme="minorEastAsia" w:cstheme="minorBidi"/>
          <w:noProof/>
          <w:color w:val="auto"/>
        </w:rPr>
      </w:pPr>
      <w:r>
        <w:fldChar w:fldCharType="begin"/>
      </w:r>
      <w:r>
        <w:instrText xml:space="preserve"> TOC \h \z \t "TC Table Caption" \c </w:instrText>
      </w:r>
      <w:r>
        <w:fldChar w:fldCharType="separate"/>
      </w:r>
      <w:hyperlink w:anchor="_Toc81568113" w:history="1">
        <w:r w:rsidR="00D53262" w:rsidRPr="00974ECB">
          <w:rPr>
            <w:rStyle w:val="Hyperlink"/>
            <w:rFonts w:eastAsia="Calibri"/>
            <w:noProof/>
          </w:rPr>
          <w:t>Table 1</w:t>
        </w:r>
        <w:r w:rsidR="00D53262">
          <w:rPr>
            <w:rFonts w:eastAsiaTheme="minorEastAsia" w:cstheme="minorBidi"/>
            <w:noProof/>
            <w:color w:val="auto"/>
          </w:rPr>
          <w:tab/>
        </w:r>
        <w:r w:rsidR="00D53262" w:rsidRPr="00974ECB">
          <w:rPr>
            <w:rStyle w:val="Hyperlink"/>
            <w:rFonts w:eastAsia="Calibri"/>
            <w:noProof/>
          </w:rPr>
          <w:t>Terms and Definitions</w:t>
        </w:r>
        <w:r w:rsidR="00D53262">
          <w:rPr>
            <w:noProof/>
            <w:webHidden/>
          </w:rPr>
          <w:tab/>
        </w:r>
        <w:r w:rsidR="00D53262">
          <w:rPr>
            <w:noProof/>
            <w:webHidden/>
          </w:rPr>
          <w:fldChar w:fldCharType="begin"/>
        </w:r>
        <w:r w:rsidR="00D53262">
          <w:rPr>
            <w:noProof/>
            <w:webHidden/>
          </w:rPr>
          <w:instrText xml:space="preserve"> PAGEREF _Toc81568113 \h </w:instrText>
        </w:r>
        <w:r w:rsidR="00D53262">
          <w:rPr>
            <w:noProof/>
            <w:webHidden/>
          </w:rPr>
        </w:r>
        <w:r w:rsidR="00D53262">
          <w:rPr>
            <w:noProof/>
            <w:webHidden/>
          </w:rPr>
          <w:fldChar w:fldCharType="separate"/>
        </w:r>
        <w:r w:rsidR="00D53262">
          <w:rPr>
            <w:noProof/>
            <w:webHidden/>
          </w:rPr>
          <w:t>3</w:t>
        </w:r>
        <w:r w:rsidR="00D53262">
          <w:rPr>
            <w:noProof/>
            <w:webHidden/>
          </w:rPr>
          <w:fldChar w:fldCharType="end"/>
        </w:r>
      </w:hyperlink>
    </w:p>
    <w:p w14:paraId="52FD16B4" w14:textId="45992243" w:rsidR="00D53262" w:rsidRDefault="005022EC">
      <w:pPr>
        <w:pStyle w:val="TableofFigures"/>
        <w:tabs>
          <w:tab w:val="left" w:pos="900"/>
          <w:tab w:val="right" w:leader="dot" w:pos="9350"/>
        </w:tabs>
        <w:rPr>
          <w:rFonts w:eastAsiaTheme="minorEastAsia" w:cstheme="minorBidi"/>
          <w:noProof/>
          <w:color w:val="auto"/>
        </w:rPr>
      </w:pPr>
      <w:hyperlink w:anchor="_Toc81568114" w:history="1">
        <w:r w:rsidR="00D53262" w:rsidRPr="00974ECB">
          <w:rPr>
            <w:rStyle w:val="Hyperlink"/>
            <w:rFonts w:eastAsia="Calibri"/>
            <w:noProof/>
          </w:rPr>
          <w:t>Table 2</w:t>
        </w:r>
        <w:r w:rsidR="00D53262">
          <w:rPr>
            <w:rFonts w:eastAsiaTheme="minorEastAsia" w:cstheme="minorBidi"/>
            <w:noProof/>
            <w:color w:val="auto"/>
          </w:rPr>
          <w:tab/>
        </w:r>
        <w:r w:rsidR="00D53262" w:rsidRPr="00974ECB">
          <w:rPr>
            <w:rStyle w:val="Hyperlink"/>
            <w:rFonts w:eastAsia="Calibri"/>
            <w:noProof/>
          </w:rPr>
          <w:t>Revision History</w:t>
        </w:r>
        <w:r w:rsidR="00D53262">
          <w:rPr>
            <w:noProof/>
            <w:webHidden/>
          </w:rPr>
          <w:tab/>
        </w:r>
        <w:r w:rsidR="00D53262">
          <w:rPr>
            <w:noProof/>
            <w:webHidden/>
          </w:rPr>
          <w:fldChar w:fldCharType="begin"/>
        </w:r>
        <w:r w:rsidR="00D53262">
          <w:rPr>
            <w:noProof/>
            <w:webHidden/>
          </w:rPr>
          <w:instrText xml:space="preserve"> PAGEREF _Toc81568114 \h </w:instrText>
        </w:r>
        <w:r w:rsidR="00D53262">
          <w:rPr>
            <w:noProof/>
            <w:webHidden/>
          </w:rPr>
        </w:r>
        <w:r w:rsidR="00D53262">
          <w:rPr>
            <w:noProof/>
            <w:webHidden/>
          </w:rPr>
          <w:fldChar w:fldCharType="separate"/>
        </w:r>
        <w:r w:rsidR="00D53262">
          <w:rPr>
            <w:noProof/>
            <w:webHidden/>
          </w:rPr>
          <w:t>10</w:t>
        </w:r>
        <w:r w:rsidR="00D53262">
          <w:rPr>
            <w:noProof/>
            <w:webHidden/>
          </w:rPr>
          <w:fldChar w:fldCharType="end"/>
        </w:r>
      </w:hyperlink>
    </w:p>
    <w:p w14:paraId="525CCF6E" w14:textId="319FBA29" w:rsidR="00D53262" w:rsidRDefault="005022EC">
      <w:pPr>
        <w:pStyle w:val="TableofFigures"/>
        <w:tabs>
          <w:tab w:val="left" w:pos="900"/>
          <w:tab w:val="right" w:leader="dot" w:pos="9350"/>
        </w:tabs>
        <w:rPr>
          <w:rFonts w:eastAsiaTheme="minorEastAsia" w:cstheme="minorBidi"/>
          <w:noProof/>
          <w:color w:val="auto"/>
        </w:rPr>
      </w:pPr>
      <w:hyperlink w:anchor="_Toc81568115" w:history="1">
        <w:r w:rsidR="00D53262" w:rsidRPr="00974ECB">
          <w:rPr>
            <w:rStyle w:val="Hyperlink"/>
            <w:rFonts w:eastAsia="Calibri"/>
            <w:noProof/>
          </w:rPr>
          <w:t>Table 3</w:t>
        </w:r>
        <w:r w:rsidR="00D53262">
          <w:rPr>
            <w:rFonts w:eastAsiaTheme="minorEastAsia" w:cstheme="minorBidi"/>
            <w:noProof/>
            <w:color w:val="auto"/>
          </w:rPr>
          <w:tab/>
        </w:r>
        <w:r w:rsidR="00D53262" w:rsidRPr="00974ECB">
          <w:rPr>
            <w:rStyle w:val="Hyperlink"/>
            <w:rFonts w:eastAsia="Calibri"/>
            <w:noProof/>
          </w:rPr>
          <w:t>Approved Electronic Cases per Device</w:t>
        </w:r>
        <w:r w:rsidR="00D53262">
          <w:rPr>
            <w:noProof/>
            <w:webHidden/>
          </w:rPr>
          <w:tab/>
        </w:r>
        <w:r w:rsidR="00D53262">
          <w:rPr>
            <w:noProof/>
            <w:webHidden/>
          </w:rPr>
          <w:fldChar w:fldCharType="begin"/>
        </w:r>
        <w:r w:rsidR="00D53262">
          <w:rPr>
            <w:noProof/>
            <w:webHidden/>
          </w:rPr>
          <w:instrText xml:space="preserve"> PAGEREF _Toc81568115 \h </w:instrText>
        </w:r>
        <w:r w:rsidR="00D53262">
          <w:rPr>
            <w:noProof/>
            <w:webHidden/>
          </w:rPr>
        </w:r>
        <w:r w:rsidR="00D53262">
          <w:rPr>
            <w:noProof/>
            <w:webHidden/>
          </w:rPr>
          <w:fldChar w:fldCharType="separate"/>
        </w:r>
        <w:r w:rsidR="00D53262">
          <w:rPr>
            <w:noProof/>
            <w:webHidden/>
          </w:rPr>
          <w:t>16</w:t>
        </w:r>
        <w:r w:rsidR="00D53262">
          <w:rPr>
            <w:noProof/>
            <w:webHidden/>
          </w:rPr>
          <w:fldChar w:fldCharType="end"/>
        </w:r>
      </w:hyperlink>
    </w:p>
    <w:p w14:paraId="0C92BE53" w14:textId="4D8E9935" w:rsidR="00B517B4" w:rsidRDefault="00B517B4" w:rsidP="00B901A0">
      <w:pPr>
        <w:pStyle w:val="L1Paragraph"/>
      </w:pPr>
      <w:r>
        <w:fldChar w:fldCharType="end"/>
      </w:r>
    </w:p>
    <w:p w14:paraId="749C1C5D" w14:textId="77777777" w:rsidR="00B517B4" w:rsidRDefault="00B517B4" w:rsidP="00B901A0">
      <w:pPr>
        <w:pStyle w:val="L1Paragraph"/>
      </w:pPr>
    </w:p>
    <w:p w14:paraId="23F90E0E" w14:textId="77777777" w:rsidR="00B517B4" w:rsidRPr="00B901A0" w:rsidRDefault="00B517B4" w:rsidP="00B901A0">
      <w:pPr>
        <w:pStyle w:val="L1Paragraph"/>
      </w:pPr>
    </w:p>
    <w:p w14:paraId="249CE2B7" w14:textId="77777777" w:rsidR="002A27B0" w:rsidRPr="00B901A0" w:rsidRDefault="002A27B0">
      <w:pPr>
        <w:outlineLvl w:val="9"/>
        <w:sectPr w:rsidR="002A27B0" w:rsidRPr="00B901A0" w:rsidSect="00B517B4">
          <w:type w:val="continuous"/>
          <w:pgSz w:w="12240" w:h="15840" w:code="1"/>
          <w:pgMar w:top="792" w:right="1440" w:bottom="720" w:left="1440" w:header="547" w:footer="432" w:gutter="0"/>
          <w:cols w:space="720"/>
          <w:titlePg/>
          <w:docGrid w:linePitch="360"/>
        </w:sectPr>
      </w:pPr>
    </w:p>
    <w:p w14:paraId="31B23FBA" w14:textId="77777777" w:rsidR="00297499" w:rsidRPr="001978CD" w:rsidRDefault="00FC6B42" w:rsidP="001E1C70">
      <w:pPr>
        <w:pStyle w:val="Heading1"/>
      </w:pPr>
      <w:bookmarkStart w:id="2" w:name="_Toc81568364"/>
      <w:r w:rsidRPr="001978CD">
        <w:lastRenderedPageBreak/>
        <w:t>Introduction</w:t>
      </w:r>
      <w:bookmarkEnd w:id="2"/>
    </w:p>
    <w:tbl>
      <w:tblPr>
        <w:tblW w:w="9565" w:type="dxa"/>
        <w:tblLayout w:type="fixed"/>
        <w:tblCellMar>
          <w:top w:w="115" w:type="dxa"/>
          <w:left w:w="115" w:type="dxa"/>
          <w:bottom w:w="115" w:type="dxa"/>
          <w:right w:w="115" w:type="dxa"/>
        </w:tblCellMar>
        <w:tblLook w:val="0000" w:firstRow="0" w:lastRow="0" w:firstColumn="0" w:lastColumn="0" w:noHBand="0" w:noVBand="0"/>
      </w:tblPr>
      <w:tblGrid>
        <w:gridCol w:w="2551"/>
        <w:gridCol w:w="7014"/>
      </w:tblGrid>
      <w:tr w:rsidR="00FC6B42" w:rsidRPr="001978CD" w14:paraId="0DC749A7" w14:textId="77777777" w:rsidTr="00431E3D">
        <w:trPr>
          <w:trHeight w:val="630"/>
        </w:trPr>
        <w:tc>
          <w:tcPr>
            <w:tcW w:w="2551" w:type="dxa"/>
            <w:shd w:val="clear" w:color="auto" w:fill="auto"/>
          </w:tcPr>
          <w:p w14:paraId="1E4393B8" w14:textId="77777777" w:rsidR="00FC6B42" w:rsidRPr="001978CD" w:rsidRDefault="00FC6B42" w:rsidP="000D2AD2">
            <w:pPr>
              <w:pStyle w:val="Heading2"/>
            </w:pPr>
            <w:bookmarkStart w:id="3" w:name="_Toc337553927"/>
            <w:bookmarkStart w:id="4" w:name="_Toc428286236"/>
            <w:bookmarkStart w:id="5" w:name="_Toc428289006"/>
            <w:bookmarkStart w:id="6" w:name="_Toc81568365"/>
            <w:r w:rsidRPr="001978CD">
              <w:t>Purpose</w:t>
            </w:r>
            <w:bookmarkEnd w:id="3"/>
            <w:bookmarkEnd w:id="4"/>
            <w:bookmarkEnd w:id="5"/>
            <w:bookmarkEnd w:id="6"/>
          </w:p>
        </w:tc>
        <w:tc>
          <w:tcPr>
            <w:tcW w:w="7014" w:type="dxa"/>
            <w:tcBorders>
              <w:top w:val="single" w:sz="4" w:space="0" w:color="auto"/>
              <w:bottom w:val="single" w:sz="4" w:space="0" w:color="auto"/>
            </w:tcBorders>
            <w:shd w:val="clear" w:color="auto" w:fill="auto"/>
          </w:tcPr>
          <w:p w14:paraId="3CA129A4" w14:textId="539FD191" w:rsidR="00A96FC4" w:rsidRPr="00EB7B28" w:rsidRDefault="00EB7B28" w:rsidP="00EB7B28">
            <w:pPr>
              <w:pStyle w:val="L1Paragraph"/>
            </w:pPr>
            <w:r>
              <w:t>This</w:t>
            </w:r>
            <w:r w:rsidR="00D70660" w:rsidRPr="00EB7B28">
              <w:t xml:space="preserve"> policy provide</w:t>
            </w:r>
            <w:r>
              <w:t>s</w:t>
            </w:r>
            <w:r w:rsidR="00D70660" w:rsidRPr="00EB7B28">
              <w:t xml:space="preserve"> guidance on the use</w:t>
            </w:r>
            <w:r>
              <w:t xml:space="preserve">, </w:t>
            </w:r>
            <w:r w:rsidR="00D70660" w:rsidRPr="00EB7B28">
              <w:t>control</w:t>
            </w:r>
            <w:r>
              <w:t>,</w:t>
            </w:r>
            <w:r w:rsidR="00D70660" w:rsidRPr="00EB7B28">
              <w:t xml:space="preserve"> and approval process for Electronic Devices inside and within the Restricted Areas of </w:t>
            </w:r>
            <w:r w:rsidR="00B51F59">
              <w:t>the Martinez</w:t>
            </w:r>
            <w:r w:rsidR="00056A44">
              <w:t xml:space="preserve"> </w:t>
            </w:r>
            <w:r w:rsidR="00056A44" w:rsidRPr="00056A44">
              <w:rPr>
                <w:b/>
                <w:bCs/>
              </w:rPr>
              <w:t>(MTZ)</w:t>
            </w:r>
            <w:r w:rsidR="003723F6">
              <w:t xml:space="preserve"> Renewable Fuels -</w:t>
            </w:r>
            <w:r w:rsidR="00D70660" w:rsidRPr="00EB7B28">
              <w:t xml:space="preserve"> Marathon Petroleum Company LP (MPC).</w:t>
            </w:r>
          </w:p>
        </w:tc>
      </w:tr>
      <w:tr w:rsidR="00D70660" w:rsidRPr="001978CD" w14:paraId="159536F5" w14:textId="77777777" w:rsidTr="00431E3D">
        <w:trPr>
          <w:trHeight w:val="1340"/>
        </w:trPr>
        <w:tc>
          <w:tcPr>
            <w:tcW w:w="2551" w:type="dxa"/>
            <w:shd w:val="clear" w:color="auto" w:fill="auto"/>
          </w:tcPr>
          <w:p w14:paraId="316153AD" w14:textId="77777777" w:rsidR="00D70660" w:rsidRPr="001978CD" w:rsidRDefault="00D70660" w:rsidP="000D2AD2">
            <w:pPr>
              <w:pStyle w:val="Heading2"/>
              <w:rPr>
                <w:color w:val="auto"/>
              </w:rPr>
            </w:pPr>
            <w:bookmarkStart w:id="7" w:name="_Toc337553928"/>
            <w:bookmarkStart w:id="8" w:name="_Toc428286237"/>
            <w:bookmarkStart w:id="9" w:name="_Toc428289007"/>
            <w:bookmarkStart w:id="10" w:name="_Toc81568366"/>
            <w:r w:rsidRPr="001978CD">
              <w:t>Scope</w:t>
            </w:r>
            <w:bookmarkEnd w:id="7"/>
            <w:bookmarkEnd w:id="8"/>
            <w:bookmarkEnd w:id="9"/>
            <w:bookmarkEnd w:id="10"/>
            <w:r>
              <w:t xml:space="preserve"> </w:t>
            </w:r>
          </w:p>
        </w:tc>
        <w:tc>
          <w:tcPr>
            <w:tcW w:w="7014" w:type="dxa"/>
            <w:tcBorders>
              <w:top w:val="single" w:sz="4" w:space="0" w:color="auto"/>
              <w:bottom w:val="single" w:sz="4" w:space="0" w:color="auto"/>
            </w:tcBorders>
            <w:shd w:val="clear" w:color="auto" w:fill="auto"/>
          </w:tcPr>
          <w:p w14:paraId="1E80A6D0" w14:textId="7C59E4E0" w:rsidR="00D70660" w:rsidRPr="00EB7B28" w:rsidRDefault="00EB7B28" w:rsidP="00EB7B28">
            <w:pPr>
              <w:pStyle w:val="L1Paragraph"/>
            </w:pPr>
            <w:r>
              <w:t>This</w:t>
            </w:r>
            <w:r w:rsidR="00D70660" w:rsidRPr="00EB7B28">
              <w:t xml:space="preserve"> </w:t>
            </w:r>
            <w:r w:rsidR="00E95DAF">
              <w:t>Rule and Standard Instruction (</w:t>
            </w:r>
            <w:r w:rsidR="00E95DAF" w:rsidRPr="002D6407">
              <w:rPr>
                <w:b/>
                <w:bCs/>
              </w:rPr>
              <w:t>RSI</w:t>
            </w:r>
            <w:r w:rsidR="00E95DAF">
              <w:t>)</w:t>
            </w:r>
            <w:r w:rsidR="00D70660" w:rsidRPr="00EB7B28">
              <w:t xml:space="preserve"> outlines the acceptable use of Company owned, issued</w:t>
            </w:r>
            <w:r w:rsidR="00EB51E7">
              <w:t>,</w:t>
            </w:r>
            <w:r w:rsidR="00D70660" w:rsidRPr="00EB7B28">
              <w:t xml:space="preserve"> and approved Electronic Devices and Personal Electronic Devices </w:t>
            </w:r>
            <w:r w:rsidR="00E95DAF">
              <w:t>at MTZ Renewable Fuels</w:t>
            </w:r>
            <w:r w:rsidR="00D70660" w:rsidRPr="00EB7B28">
              <w:t xml:space="preserve">, including but not limited to all process areas electrically classified as Class I, Division 1 or 2 in accordance with ISA 12.12.03. </w:t>
            </w:r>
            <w:r>
              <w:t xml:space="preserve"> </w:t>
            </w:r>
            <w:r w:rsidR="00D70660" w:rsidRPr="00EB7B28">
              <w:t>All personnel, including MPC employees, contract workers, and visitors are subject to this</w:t>
            </w:r>
            <w:r>
              <w:t> </w:t>
            </w:r>
            <w:r w:rsidR="00E95DAF">
              <w:t>RSI</w:t>
            </w:r>
            <w:r w:rsidR="00D70660" w:rsidRPr="00EB7B28">
              <w:t>.</w:t>
            </w:r>
          </w:p>
          <w:p w14:paraId="6EAC25F2" w14:textId="77777777" w:rsidR="00FA2A88" w:rsidRDefault="00D70660" w:rsidP="00EB7B28">
            <w:pPr>
              <w:pStyle w:val="L1Paragraph"/>
            </w:pPr>
            <w:r w:rsidRPr="00EB7B28">
              <w:t xml:space="preserve">Use of an Intrinsically Safe Electronic Device, including any Portable Electronic Product (PEP), which complies with ISA 12.12.03, is permissible when consistent with this policy. </w:t>
            </w:r>
            <w:r w:rsidR="00FA2A88">
              <w:t xml:space="preserve"> </w:t>
            </w:r>
          </w:p>
          <w:p w14:paraId="62D3F9B7" w14:textId="77777777" w:rsidR="00FA2A88" w:rsidRDefault="00D70660" w:rsidP="00EB7B28">
            <w:pPr>
              <w:pStyle w:val="L1Paragraph"/>
            </w:pPr>
            <w:r w:rsidRPr="00EB7B28">
              <w:t xml:space="preserve">Use of Personal Electronic Devices, either intrinsically safe or non-intrinsically safe, is limited to prevent safety hazards in areas that are restricted, have hazardous classifications or are at high risk for ignition. </w:t>
            </w:r>
          </w:p>
          <w:p w14:paraId="43C5C7F7" w14:textId="55BA7869" w:rsidR="00D70660" w:rsidRPr="001978CD" w:rsidRDefault="00D70660" w:rsidP="00EB7B28">
            <w:pPr>
              <w:pStyle w:val="L1Paragraph"/>
            </w:pPr>
            <w:r w:rsidRPr="00EB7B28">
              <w:t>Any Electronic Device, whether intrinsically safe, Company Approved Electronic Device or non-intrinsically safe, with video, recording</w:t>
            </w:r>
            <w:r w:rsidR="00FA2A88">
              <w:t>,</w:t>
            </w:r>
            <w:r w:rsidRPr="00EB7B28">
              <w:t xml:space="preserve"> or photo capabilities presents a security risk to MPC. </w:t>
            </w:r>
            <w:r w:rsidR="00FA2A88">
              <w:t xml:space="preserve"> </w:t>
            </w:r>
            <w:r w:rsidRPr="00EB7B28">
              <w:t>Mitigation of such risk</w:t>
            </w:r>
            <w:r>
              <w:t xml:space="preserve"> supports the restrictions</w:t>
            </w:r>
            <w:r>
              <w:rPr>
                <w:spacing w:val="1"/>
              </w:rPr>
              <w:t xml:space="preserve"> </w:t>
            </w:r>
            <w:r>
              <w:t>outlined</w:t>
            </w:r>
            <w:r>
              <w:rPr>
                <w:spacing w:val="-2"/>
              </w:rPr>
              <w:t xml:space="preserve"> </w:t>
            </w:r>
            <w:r>
              <w:t>herein.</w:t>
            </w:r>
          </w:p>
        </w:tc>
      </w:tr>
      <w:tr w:rsidR="00D70660" w:rsidRPr="001978CD" w14:paraId="6534635E" w14:textId="77777777" w:rsidTr="00431E3D">
        <w:trPr>
          <w:trHeight w:val="503"/>
        </w:trPr>
        <w:tc>
          <w:tcPr>
            <w:tcW w:w="2551" w:type="dxa"/>
            <w:shd w:val="clear" w:color="auto" w:fill="auto"/>
          </w:tcPr>
          <w:p w14:paraId="186A21E2" w14:textId="4E788090" w:rsidR="00D70660" w:rsidRPr="001978CD" w:rsidRDefault="00D70660" w:rsidP="000D2AD2">
            <w:pPr>
              <w:pStyle w:val="Heading2"/>
            </w:pPr>
            <w:bookmarkStart w:id="11" w:name="_Toc81568367"/>
            <w:r w:rsidRPr="001978CD">
              <w:t>References</w:t>
            </w:r>
            <w:bookmarkEnd w:id="11"/>
          </w:p>
        </w:tc>
        <w:tc>
          <w:tcPr>
            <w:tcW w:w="7014" w:type="dxa"/>
            <w:tcBorders>
              <w:top w:val="single" w:sz="4" w:space="0" w:color="auto"/>
              <w:bottom w:val="single" w:sz="4" w:space="0" w:color="auto"/>
            </w:tcBorders>
            <w:shd w:val="clear" w:color="auto" w:fill="auto"/>
          </w:tcPr>
          <w:p w14:paraId="3AA29C84" w14:textId="77777777" w:rsidR="00D70660" w:rsidRPr="001978CD" w:rsidRDefault="00D70660" w:rsidP="00D70660">
            <w:pPr>
              <w:pStyle w:val="L1Paragraph"/>
            </w:pPr>
            <w:r w:rsidRPr="001978CD">
              <w:t xml:space="preserve">The following sections describe references used to generate this </w:t>
            </w:r>
            <w:r>
              <w:t>document</w:t>
            </w:r>
            <w:r w:rsidRPr="001978CD">
              <w:t>.</w:t>
            </w:r>
          </w:p>
          <w:p w14:paraId="259815A3" w14:textId="28F344F8" w:rsidR="003723F6" w:rsidRDefault="003723F6" w:rsidP="00D70660">
            <w:pPr>
              <w:pStyle w:val="Heading3"/>
            </w:pPr>
            <w:bookmarkStart w:id="12" w:name="_Toc433880868"/>
            <w:r>
              <w:t xml:space="preserve">Martinez Renewable Fuels </w:t>
            </w:r>
            <w:r w:rsidR="00E95DAF">
              <w:t>RSI</w:t>
            </w:r>
          </w:p>
          <w:p w14:paraId="23F539AC" w14:textId="77777777" w:rsidR="003723F6" w:rsidRPr="00B621AB" w:rsidRDefault="003723F6" w:rsidP="003723F6">
            <w:pPr>
              <w:pStyle w:val="L2Bullet"/>
            </w:pPr>
            <w:r w:rsidRPr="00B621AB">
              <w:t>RSI – 08-01 Safe Work Permit</w:t>
            </w:r>
          </w:p>
          <w:p w14:paraId="68EA51E3" w14:textId="48F8F632" w:rsidR="003723F6" w:rsidRDefault="003723F6" w:rsidP="003723F6">
            <w:pPr>
              <w:pStyle w:val="L2Bullet"/>
            </w:pPr>
            <w:r w:rsidRPr="00B621AB">
              <w:t>RSI – 08-04 Hot Work</w:t>
            </w:r>
          </w:p>
          <w:p w14:paraId="1209A932" w14:textId="3D0D0CAE" w:rsidR="006A48D9" w:rsidRPr="003723F6" w:rsidRDefault="006A48D9" w:rsidP="006A48D9">
            <w:pPr>
              <w:pStyle w:val="L2Bullet"/>
            </w:pPr>
            <w:r w:rsidRPr="006A48D9">
              <w:t>RSI</w:t>
            </w:r>
            <w:r>
              <w:t xml:space="preserve"> - </w:t>
            </w:r>
            <w:r w:rsidRPr="006A48D9">
              <w:t>08-36 Vehicle Safety</w:t>
            </w:r>
          </w:p>
          <w:p w14:paraId="0B5B3D63" w14:textId="5EF9860A" w:rsidR="00D70660" w:rsidRPr="009862B5" w:rsidRDefault="00D70660" w:rsidP="00D70660">
            <w:pPr>
              <w:pStyle w:val="Heading3"/>
            </w:pPr>
            <w:r w:rsidRPr="009862B5">
              <w:t>Marathon Standards</w:t>
            </w:r>
            <w:bookmarkEnd w:id="12"/>
            <w:r w:rsidRPr="009862B5">
              <w:t>, Policies &amp; Procedures</w:t>
            </w:r>
          </w:p>
          <w:p w14:paraId="693001C9" w14:textId="73250832" w:rsidR="00D70660" w:rsidRPr="00B621AB" w:rsidRDefault="000042B3" w:rsidP="00B621AB">
            <w:pPr>
              <w:pStyle w:val="L2Bullet"/>
            </w:pPr>
            <w:r>
              <w:t>REF-1056 – Safe Use of Electronic Devices</w:t>
            </w:r>
          </w:p>
          <w:p w14:paraId="23213269" w14:textId="3E1CFE43" w:rsidR="00D70660" w:rsidRPr="00B621AB" w:rsidRDefault="00D70660" w:rsidP="00B621AB">
            <w:pPr>
              <w:pStyle w:val="L2Bullet"/>
            </w:pPr>
            <w:r w:rsidRPr="00B621AB">
              <w:t>Policy 10006 Recording</w:t>
            </w:r>
          </w:p>
          <w:p w14:paraId="542BEA34" w14:textId="77777777" w:rsidR="00D70660" w:rsidRPr="001978CD" w:rsidRDefault="00D70660" w:rsidP="00D70660">
            <w:pPr>
              <w:pStyle w:val="Heading3"/>
            </w:pPr>
            <w:bookmarkStart w:id="13" w:name="_Toc433880867"/>
            <w:r>
              <w:t>Industry Standards</w:t>
            </w:r>
          </w:p>
          <w:p w14:paraId="278645E6" w14:textId="2D5E7EA7" w:rsidR="00D70660" w:rsidRPr="001978CD" w:rsidRDefault="00D70660" w:rsidP="003723F6">
            <w:pPr>
              <w:pStyle w:val="L2Bullet"/>
            </w:pPr>
            <w:r>
              <w:t>ISA 12.12.03 Standard for Portable Electronic Products Suitable for Use in Class I and II, Division 2, Class I Zone 2 and Class III, Division 1 and 2 Hazardous (Classified) Locations</w:t>
            </w:r>
            <w:bookmarkEnd w:id="13"/>
          </w:p>
        </w:tc>
      </w:tr>
      <w:tr w:rsidR="00D70660" w:rsidRPr="001978CD" w14:paraId="3D312236" w14:textId="77777777" w:rsidTr="00431E3D">
        <w:trPr>
          <w:trHeight w:val="503"/>
        </w:trPr>
        <w:tc>
          <w:tcPr>
            <w:tcW w:w="2551" w:type="dxa"/>
            <w:shd w:val="clear" w:color="auto" w:fill="auto"/>
          </w:tcPr>
          <w:p w14:paraId="25D4ECAF" w14:textId="77777777" w:rsidR="00D70660" w:rsidRPr="001978CD" w:rsidRDefault="00D70660" w:rsidP="000D2AD2">
            <w:pPr>
              <w:pStyle w:val="Heading2"/>
            </w:pPr>
            <w:bookmarkStart w:id="14" w:name="_Toc81568368"/>
            <w:r>
              <w:t>Tools and Templates</w:t>
            </w:r>
            <w:bookmarkEnd w:id="14"/>
          </w:p>
        </w:tc>
        <w:tc>
          <w:tcPr>
            <w:tcW w:w="7014" w:type="dxa"/>
            <w:tcBorders>
              <w:top w:val="single" w:sz="4" w:space="0" w:color="auto"/>
              <w:bottom w:val="single" w:sz="4" w:space="0" w:color="auto"/>
            </w:tcBorders>
            <w:shd w:val="clear" w:color="auto" w:fill="auto"/>
          </w:tcPr>
          <w:p w14:paraId="2E490E78" w14:textId="77777777" w:rsidR="00D53262" w:rsidRDefault="00D53262" w:rsidP="000D0475">
            <w:pPr>
              <w:pStyle w:val="L1Paragraph"/>
            </w:pPr>
            <w:r>
              <w:t>The following forms are available for use with this policy:</w:t>
            </w:r>
          </w:p>
          <w:p w14:paraId="7488BFC0" w14:textId="197B4A54" w:rsidR="00D70660" w:rsidRPr="00AD161E" w:rsidRDefault="00D53262" w:rsidP="00D70660">
            <w:pPr>
              <w:pStyle w:val="L1Bullet"/>
            </w:pPr>
            <w:r w:rsidRPr="003723F6">
              <w:rPr>
                <w:b/>
                <w:bCs/>
              </w:rPr>
              <w:t>RSI-</w:t>
            </w:r>
            <w:r w:rsidR="00B621AB" w:rsidRPr="003723F6">
              <w:rPr>
                <w:b/>
                <w:bCs/>
              </w:rPr>
              <w:t>08</w:t>
            </w:r>
            <w:r w:rsidRPr="003723F6">
              <w:rPr>
                <w:b/>
                <w:bCs/>
              </w:rPr>
              <w:t>-</w:t>
            </w:r>
            <w:r w:rsidR="00B621AB" w:rsidRPr="003723F6">
              <w:rPr>
                <w:b/>
                <w:bCs/>
              </w:rPr>
              <w:t>22</w:t>
            </w:r>
            <w:r w:rsidRPr="003723F6">
              <w:rPr>
                <w:b/>
                <w:bCs/>
              </w:rPr>
              <w:t>-F01</w:t>
            </w:r>
            <w:r>
              <w:t xml:space="preserve"> Contractor </w:t>
            </w:r>
            <w:r w:rsidR="000D0475">
              <w:t>Electronic</w:t>
            </w:r>
            <w:r>
              <w:t xml:space="preserve"> Device Form</w:t>
            </w:r>
            <w:r w:rsidR="00D70660" w:rsidRPr="00AD161E">
              <w:t>.</w:t>
            </w:r>
          </w:p>
        </w:tc>
      </w:tr>
      <w:tr w:rsidR="00D70660" w:rsidRPr="001978CD" w14:paraId="0C356F25" w14:textId="77777777" w:rsidTr="00431E3D">
        <w:trPr>
          <w:trHeight w:val="503"/>
        </w:trPr>
        <w:tc>
          <w:tcPr>
            <w:tcW w:w="2551" w:type="dxa"/>
            <w:shd w:val="clear" w:color="auto" w:fill="auto"/>
          </w:tcPr>
          <w:p w14:paraId="43BB1A2C" w14:textId="0BC61EFE" w:rsidR="00D70660" w:rsidRDefault="00D70660" w:rsidP="000D2AD2">
            <w:pPr>
              <w:pStyle w:val="Heading2"/>
            </w:pPr>
            <w:bookmarkStart w:id="15" w:name="_Toc81568369"/>
            <w:r>
              <w:lastRenderedPageBreak/>
              <w:t>Records Retention</w:t>
            </w:r>
            <w:bookmarkEnd w:id="15"/>
          </w:p>
        </w:tc>
        <w:tc>
          <w:tcPr>
            <w:tcW w:w="7014" w:type="dxa"/>
            <w:tcBorders>
              <w:top w:val="single" w:sz="4" w:space="0" w:color="auto"/>
              <w:bottom w:val="single" w:sz="4" w:space="0" w:color="auto"/>
            </w:tcBorders>
            <w:shd w:val="clear" w:color="auto" w:fill="auto"/>
          </w:tcPr>
          <w:p w14:paraId="7BE7F1D5" w14:textId="34F3BC59" w:rsidR="00D70660" w:rsidRPr="00AD161E" w:rsidRDefault="00D70660" w:rsidP="00D70660">
            <w:pPr>
              <w:pStyle w:val="L1Paragraph"/>
            </w:pPr>
            <w:r>
              <w:t>Printed copies of this document should not be retained more than 12</w:t>
            </w:r>
            <w:r w:rsidR="00B51F59">
              <w:t> </w:t>
            </w:r>
            <w:r>
              <w:t xml:space="preserve">months. </w:t>
            </w:r>
            <w:r w:rsidR="000D303C">
              <w:t xml:space="preserve"> </w:t>
            </w:r>
            <w:r>
              <w:t>Any revision to</w:t>
            </w:r>
            <w:r>
              <w:rPr>
                <w:spacing w:val="-48"/>
              </w:rPr>
              <w:t xml:space="preserve"> </w:t>
            </w:r>
            <w:r>
              <w:t>this</w:t>
            </w:r>
            <w:r>
              <w:rPr>
                <w:spacing w:val="-1"/>
              </w:rPr>
              <w:t xml:space="preserve"> </w:t>
            </w:r>
            <w:r>
              <w:t>document</w:t>
            </w:r>
            <w:r>
              <w:rPr>
                <w:spacing w:val="-2"/>
              </w:rPr>
              <w:t xml:space="preserve"> </w:t>
            </w:r>
            <w:r>
              <w:t>will</w:t>
            </w:r>
            <w:r>
              <w:rPr>
                <w:spacing w:val="-1"/>
              </w:rPr>
              <w:t xml:space="preserve"> </w:t>
            </w:r>
            <w:r>
              <w:t>be</w:t>
            </w:r>
            <w:r>
              <w:rPr>
                <w:spacing w:val="-1"/>
              </w:rPr>
              <w:t xml:space="preserve"> </w:t>
            </w:r>
            <w:r>
              <w:t>retained indefinitely.</w:t>
            </w:r>
          </w:p>
        </w:tc>
      </w:tr>
    </w:tbl>
    <w:p w14:paraId="20FA3607" w14:textId="77777777" w:rsidR="009862B5" w:rsidRDefault="009862B5" w:rsidP="00431E3D">
      <w:pPr>
        <w:pStyle w:val="L1Paragraph"/>
      </w:pPr>
      <w:bookmarkStart w:id="16" w:name="_Toc433009167"/>
      <w:bookmarkStart w:id="17" w:name="_Toc433009154"/>
    </w:p>
    <w:p w14:paraId="39F77E2A" w14:textId="77777777" w:rsidR="009862B5" w:rsidRDefault="009862B5" w:rsidP="00431E3D">
      <w:pPr>
        <w:pStyle w:val="L1Paragraph"/>
      </w:pPr>
    </w:p>
    <w:p w14:paraId="66AFE001" w14:textId="77777777" w:rsidR="00431E3D" w:rsidRDefault="00431E3D" w:rsidP="00F637FC">
      <w:pPr>
        <w:pStyle w:val="Heading1"/>
      </w:pPr>
      <w:bookmarkStart w:id="18" w:name="_Toc81568370"/>
      <w:r w:rsidRPr="001978CD">
        <w:t>Definitions</w:t>
      </w:r>
      <w:bookmarkEnd w:id="16"/>
      <w:bookmarkEnd w:id="18"/>
    </w:p>
    <w:p w14:paraId="043182E6" w14:textId="77777777" w:rsidR="00431E3D" w:rsidRPr="00270981" w:rsidRDefault="00431E3D" w:rsidP="00431E3D">
      <w:pPr>
        <w:pStyle w:val="L1Paragraph"/>
      </w:pPr>
      <w:r>
        <w:t xml:space="preserve">The following terms and definitions are used in this </w:t>
      </w:r>
      <w:r w:rsidR="008B5B02">
        <w:t>document</w:t>
      </w:r>
      <w:r>
        <w:t>.</w:t>
      </w:r>
    </w:p>
    <w:tbl>
      <w:tblPr>
        <w:tblW w:w="5000" w:type="pct"/>
        <w:tblLayout w:type="fixed"/>
        <w:tblCellMar>
          <w:top w:w="29" w:type="dxa"/>
          <w:left w:w="115" w:type="dxa"/>
          <w:right w:w="115" w:type="dxa"/>
        </w:tblCellMar>
        <w:tblLook w:val="0000" w:firstRow="0" w:lastRow="0" w:firstColumn="0" w:lastColumn="0" w:noHBand="0" w:noVBand="0"/>
      </w:tblPr>
      <w:tblGrid>
        <w:gridCol w:w="2312"/>
        <w:gridCol w:w="7048"/>
      </w:tblGrid>
      <w:tr w:rsidR="00431E3D" w:rsidRPr="001978CD" w14:paraId="50C4FD14" w14:textId="77777777" w:rsidTr="00B621AB">
        <w:trPr>
          <w:cantSplit/>
          <w:tblHeader/>
        </w:trPr>
        <w:tc>
          <w:tcPr>
            <w:tcW w:w="5000" w:type="pct"/>
            <w:gridSpan w:val="2"/>
            <w:tcBorders>
              <w:bottom w:val="single" w:sz="4" w:space="0" w:color="auto"/>
            </w:tcBorders>
            <w:shd w:val="clear" w:color="auto" w:fill="auto"/>
          </w:tcPr>
          <w:p w14:paraId="7A7760AE" w14:textId="545B6525" w:rsidR="00431E3D" w:rsidRDefault="00431E3D" w:rsidP="00B621AB">
            <w:pPr>
              <w:pStyle w:val="TCTableCaption"/>
            </w:pPr>
            <w:bookmarkStart w:id="19" w:name="_Toc81568113"/>
            <w:r w:rsidRPr="001978CD">
              <w:t xml:space="preserve">Table </w:t>
            </w:r>
            <w:r w:rsidR="005022EC">
              <w:fldChar w:fldCharType="begin"/>
            </w:r>
            <w:r w:rsidR="005022EC">
              <w:instrText xml:space="preserve"> SEQ Table \* ARABIC </w:instrText>
            </w:r>
            <w:r w:rsidR="005022EC">
              <w:fldChar w:fldCharType="separate"/>
            </w:r>
            <w:r w:rsidR="00A61C8B">
              <w:rPr>
                <w:noProof/>
              </w:rPr>
              <w:t>1</w:t>
            </w:r>
            <w:r w:rsidR="005022EC">
              <w:rPr>
                <w:noProof/>
              </w:rPr>
              <w:fldChar w:fldCharType="end"/>
            </w:r>
            <w:r w:rsidRPr="001978CD">
              <w:tab/>
            </w:r>
            <w:r>
              <w:t>Terms and Definitions</w:t>
            </w:r>
            <w:bookmarkEnd w:id="19"/>
          </w:p>
        </w:tc>
      </w:tr>
      <w:tr w:rsidR="00431E3D" w:rsidRPr="001978CD" w14:paraId="0A0336D5" w14:textId="77777777" w:rsidTr="00B621AB">
        <w:trPr>
          <w:cantSplit/>
          <w:tblHeader/>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302DCA7F" w14:textId="77777777" w:rsidR="00431E3D" w:rsidRPr="00270981" w:rsidRDefault="00431E3D" w:rsidP="00B621AB">
            <w:pPr>
              <w:pStyle w:val="TableHeading"/>
            </w:pPr>
            <w:r w:rsidRPr="00270981">
              <w:t>Term</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67BE48FE" w14:textId="77777777" w:rsidR="00431E3D" w:rsidRPr="00270981" w:rsidRDefault="00431E3D" w:rsidP="00B621AB">
            <w:pPr>
              <w:pStyle w:val="TableHeading"/>
            </w:pPr>
            <w:r w:rsidRPr="00270981">
              <w:t>Definition</w:t>
            </w:r>
          </w:p>
        </w:tc>
      </w:tr>
      <w:tr w:rsidR="00D70660" w:rsidRPr="001978CD" w14:paraId="085BC187"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385B34D7" w14:textId="1B408D87" w:rsidR="000D303C" w:rsidRPr="00FA2A88" w:rsidRDefault="00D70660" w:rsidP="00FA2A88">
            <w:pPr>
              <w:pStyle w:val="TTTableText"/>
            </w:pPr>
            <w:bookmarkStart w:id="20" w:name="_bookmark23"/>
            <w:bookmarkEnd w:id="20"/>
            <w:r w:rsidRPr="00FA2A88">
              <w:t>Company Approved Electronic Device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5F42DA7E" w14:textId="77777777" w:rsidR="00FA2A88" w:rsidRPr="00FA2A88" w:rsidRDefault="00D70660" w:rsidP="00FA2A88">
            <w:pPr>
              <w:pStyle w:val="TTTableText"/>
            </w:pPr>
            <w:r w:rsidRPr="00FA2A88">
              <w:rPr>
                <w:rStyle w:val="Italic"/>
              </w:rPr>
              <w:t>Company Approved Electronic Devices</w:t>
            </w:r>
            <w:r w:rsidRPr="00FA2A88">
              <w:t xml:space="preserve"> are Electronic Devices (other than Contractor Issued Electronic Devices) that are not owned or issued by MPC (i.e., approved personal devices). </w:t>
            </w:r>
            <w:r w:rsidR="00FA2A88" w:rsidRPr="00FA2A88">
              <w:t xml:space="preserve"> </w:t>
            </w:r>
          </w:p>
          <w:p w14:paraId="7CF856DC" w14:textId="77777777" w:rsidR="00FA2A88" w:rsidRPr="00FA2A88" w:rsidRDefault="00D70660" w:rsidP="00FA2A88">
            <w:pPr>
              <w:pStyle w:val="TTTableText"/>
            </w:pPr>
            <w:r w:rsidRPr="00FA2A88">
              <w:t xml:space="preserve">Use of such devices must be vetted and approved by local management. </w:t>
            </w:r>
          </w:p>
          <w:p w14:paraId="1E06DD12" w14:textId="5D3606C7" w:rsidR="00D70660" w:rsidRPr="00FA2A88" w:rsidRDefault="00D70660" w:rsidP="00FA2A88">
            <w:pPr>
              <w:pStyle w:val="TTTableText"/>
            </w:pPr>
            <w:r w:rsidRPr="00FA2A88">
              <w:t xml:space="preserve">Personal Devices enrolled in the Bring Your Own Device (BYOD) program are considered Company Approved Electronic Devices and will require a </w:t>
            </w:r>
            <w:r w:rsidR="00FA2A88" w:rsidRPr="00FA2A88">
              <w:t>Hot Work Permit if used in a restricted area.</w:t>
            </w:r>
          </w:p>
        </w:tc>
      </w:tr>
      <w:tr w:rsidR="00D70660" w:rsidRPr="001978CD" w14:paraId="3FA028C3"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431BFE2E" w14:textId="1682263F" w:rsidR="000D303C" w:rsidRPr="00FA2A88" w:rsidRDefault="00D70660" w:rsidP="00FA2A88">
            <w:pPr>
              <w:pStyle w:val="TTTableText"/>
            </w:pPr>
            <w:r w:rsidRPr="00FA2A88">
              <w:t>Company Issued Electronic Device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14010227" w14:textId="77777777" w:rsidR="00D70660" w:rsidRPr="00FA2A88" w:rsidRDefault="00D70660" w:rsidP="00FA2A88">
            <w:pPr>
              <w:pStyle w:val="TTTableText"/>
            </w:pPr>
            <w:r w:rsidRPr="00FA2A88">
              <w:rPr>
                <w:rStyle w:val="Italic"/>
              </w:rPr>
              <w:t>Company Issued Electronic Devices</w:t>
            </w:r>
            <w:r w:rsidRPr="00FA2A88">
              <w:t xml:space="preserve"> are MPC owned/issued Electronic Devices or Electronic Devices reimbursed by MPC for individuals’ business use in the course and scope of providing services to MPC.</w:t>
            </w:r>
          </w:p>
          <w:p w14:paraId="23F31603" w14:textId="23D725D2" w:rsidR="00D70660" w:rsidRPr="00FA2A88" w:rsidRDefault="00D70660" w:rsidP="00FA2A88">
            <w:pPr>
              <w:pStyle w:val="TTTableText"/>
            </w:pPr>
            <w:r w:rsidRPr="00FA2A88">
              <w:t>Company Issued Electronic Devices with an MPC Rugged Case satisfy the criteria in</w:t>
            </w:r>
            <w:r w:rsidR="00FA2A88">
              <w:t xml:space="preserve"> </w:t>
            </w:r>
            <w:r w:rsidRPr="00FA2A88">
              <w:t>ISA 12.12.03 and are approved for use in certain hazardous (classified) locations (i.e., Class I, Division II).</w:t>
            </w:r>
          </w:p>
        </w:tc>
      </w:tr>
      <w:tr w:rsidR="00D70660" w:rsidRPr="001978CD" w14:paraId="5913C5DC"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7E48991A" w14:textId="1A020D30" w:rsidR="000D303C" w:rsidRPr="00FA2A88" w:rsidRDefault="00D70660" w:rsidP="00FA2A88">
            <w:pPr>
              <w:pStyle w:val="TTTableText"/>
            </w:pPr>
            <w:r w:rsidRPr="00FA2A88">
              <w:t>Contractor Issued Electronic Device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637C94B9" w14:textId="77777777" w:rsidR="00FA2A88" w:rsidRDefault="00D70660" w:rsidP="00FA2A88">
            <w:pPr>
              <w:pStyle w:val="TTTableText"/>
            </w:pPr>
            <w:r w:rsidRPr="00FA2A88">
              <w:rPr>
                <w:rStyle w:val="Italic"/>
              </w:rPr>
              <w:t>Contractor Issued Electronic Device</w:t>
            </w:r>
            <w:r w:rsidRPr="00FA2A88">
              <w:t xml:space="preserve"> is any intrinsically safe or non-intrinsically safe device, including but are not limited to </w:t>
            </w:r>
            <w:r w:rsidR="00FA2A88">
              <w:t xml:space="preserve">a: </w:t>
            </w:r>
          </w:p>
          <w:p w14:paraId="03E8540C" w14:textId="77777777" w:rsidR="00FA2A88" w:rsidRDefault="00D70660" w:rsidP="00FA2A88">
            <w:pPr>
              <w:pStyle w:val="TBTAbleBulletss"/>
            </w:pPr>
            <w:r w:rsidRPr="00FA2A88">
              <w:t xml:space="preserve">cellular phone, </w:t>
            </w:r>
          </w:p>
          <w:p w14:paraId="5B3FE8D3" w14:textId="77777777" w:rsidR="00FA2A88" w:rsidRDefault="00D70660" w:rsidP="00FA2A88">
            <w:pPr>
              <w:pStyle w:val="TBTAbleBulletss"/>
            </w:pPr>
            <w:r w:rsidRPr="00FA2A88">
              <w:t xml:space="preserve">two-way phone/radio, </w:t>
            </w:r>
          </w:p>
          <w:p w14:paraId="01BA315D" w14:textId="77777777" w:rsidR="00FA2A88" w:rsidRDefault="00D70660" w:rsidP="00FA2A88">
            <w:pPr>
              <w:pStyle w:val="TBTAbleBulletss"/>
            </w:pPr>
            <w:r w:rsidRPr="00FA2A88">
              <w:t xml:space="preserve">personal </w:t>
            </w:r>
            <w:r w:rsidR="00FA2A88" w:rsidRPr="00FA2A88">
              <w:t>data</w:t>
            </w:r>
            <w:r w:rsidRPr="00FA2A88">
              <w:t xml:space="preserve"> or digital assistant (PDA), </w:t>
            </w:r>
          </w:p>
          <w:p w14:paraId="47D231D5" w14:textId="77777777" w:rsidR="00FA2A88" w:rsidRDefault="00D70660" w:rsidP="00FA2A88">
            <w:pPr>
              <w:pStyle w:val="TBTAbleBulletss"/>
            </w:pPr>
            <w:r w:rsidRPr="00FA2A88">
              <w:t xml:space="preserve">iPad, </w:t>
            </w:r>
          </w:p>
          <w:p w14:paraId="43392415" w14:textId="77777777" w:rsidR="00FA2A88" w:rsidRDefault="00D70660" w:rsidP="00FA2A88">
            <w:pPr>
              <w:pStyle w:val="TBTAbleBulletss"/>
            </w:pPr>
            <w:r w:rsidRPr="00FA2A88">
              <w:t xml:space="preserve">tablet, and </w:t>
            </w:r>
          </w:p>
          <w:p w14:paraId="21FD827E" w14:textId="77777777" w:rsidR="00FA2A88" w:rsidRDefault="00D70660" w:rsidP="00FA2A88">
            <w:pPr>
              <w:pStyle w:val="TBTAbleBulletss"/>
            </w:pPr>
            <w:r w:rsidRPr="00FA2A88">
              <w:t xml:space="preserve">similar devices. </w:t>
            </w:r>
            <w:r w:rsidR="00FA2A88">
              <w:t xml:space="preserve"> </w:t>
            </w:r>
          </w:p>
          <w:p w14:paraId="42267999" w14:textId="4B28C0F7" w:rsidR="00D70660" w:rsidRPr="00FA2A88" w:rsidRDefault="00D70660" w:rsidP="00FA2A88">
            <w:pPr>
              <w:pStyle w:val="TTTableText"/>
            </w:pPr>
            <w:r w:rsidRPr="00FA2A88">
              <w:t xml:space="preserve">These Electronic Devices are Issued by their employer and must satisfy the criteria in Section </w:t>
            </w:r>
            <w:r w:rsidR="00FA2A88">
              <w:fldChar w:fldCharType="begin"/>
            </w:r>
            <w:r w:rsidR="00FA2A88">
              <w:instrText xml:space="preserve"> REF _Ref81550754 \r \h </w:instrText>
            </w:r>
            <w:r w:rsidR="00FA2A88">
              <w:fldChar w:fldCharType="separate"/>
            </w:r>
            <w:r w:rsidR="00722303">
              <w:t>4.2</w:t>
            </w:r>
            <w:r w:rsidR="00FA2A88">
              <w:fldChar w:fldCharType="end"/>
            </w:r>
            <w:r w:rsidRPr="00FA2A88">
              <w:t xml:space="preserve"> before they can be brought into or used in a Restricted Area.</w:t>
            </w:r>
          </w:p>
        </w:tc>
      </w:tr>
      <w:tr w:rsidR="00D70660" w:rsidRPr="001978CD" w14:paraId="7B57C341"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6791CEE0" w14:textId="77777777" w:rsidR="00D70660" w:rsidRPr="00FA2A88" w:rsidRDefault="00D70660" w:rsidP="00FA2A88">
            <w:pPr>
              <w:pStyle w:val="TTTableText"/>
            </w:pPr>
            <w:r w:rsidRPr="00FA2A88">
              <w:lastRenderedPageBreak/>
              <w:t>Electronic Device</w:t>
            </w:r>
          </w:p>
          <w:p w14:paraId="669A7C9C" w14:textId="755BD893" w:rsidR="000D303C" w:rsidRPr="00FA2A88" w:rsidRDefault="000D303C" w:rsidP="00FA2A88">
            <w:pPr>
              <w:pStyle w:val="TTTableText"/>
            </w:pP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2DD71055" w14:textId="77777777" w:rsidR="00FA2A88" w:rsidRDefault="00D70660" w:rsidP="00FA2A88">
            <w:pPr>
              <w:pStyle w:val="TTTableText"/>
            </w:pPr>
            <w:r w:rsidRPr="00FA2A88">
              <w:rPr>
                <w:rStyle w:val="Italic"/>
              </w:rPr>
              <w:t>Electronic Device</w:t>
            </w:r>
            <w:r w:rsidRPr="00FA2A88">
              <w:t xml:space="preserve"> is any intrinsically safe or non-intrinsically safe device, including but are not limited to </w:t>
            </w:r>
            <w:r w:rsidR="00FA2A88">
              <w:t xml:space="preserve">a: </w:t>
            </w:r>
          </w:p>
          <w:p w14:paraId="6FE2C65F" w14:textId="77777777" w:rsidR="00FA2A88" w:rsidRDefault="00D70660" w:rsidP="00FA2A88">
            <w:pPr>
              <w:pStyle w:val="TBTAbleBulletss"/>
            </w:pPr>
            <w:r w:rsidRPr="00FA2A88">
              <w:t xml:space="preserve">cellular phone, </w:t>
            </w:r>
          </w:p>
          <w:p w14:paraId="7E8F5BE2" w14:textId="77777777" w:rsidR="00FA2A88" w:rsidRDefault="00D70660" w:rsidP="00FA2A88">
            <w:pPr>
              <w:pStyle w:val="TBTAbleBulletss"/>
            </w:pPr>
            <w:r w:rsidRPr="00FA2A88">
              <w:t xml:space="preserve">two-way phone/radio, </w:t>
            </w:r>
          </w:p>
          <w:p w14:paraId="069D6005" w14:textId="77777777" w:rsidR="00FA2A88" w:rsidRDefault="00D70660" w:rsidP="00FA2A88">
            <w:pPr>
              <w:pStyle w:val="TBTAbleBulletss"/>
            </w:pPr>
            <w:r w:rsidRPr="00FA2A88">
              <w:t xml:space="preserve">personal data or digital assistant (PDA), </w:t>
            </w:r>
          </w:p>
          <w:p w14:paraId="6F4C581D" w14:textId="77777777" w:rsidR="00FA2A88" w:rsidRDefault="00D70660" w:rsidP="00FA2A88">
            <w:pPr>
              <w:pStyle w:val="TBTAbleBulletss"/>
            </w:pPr>
            <w:r w:rsidRPr="00FA2A88">
              <w:t xml:space="preserve">iPad, </w:t>
            </w:r>
          </w:p>
          <w:p w14:paraId="6A5E209E" w14:textId="77777777" w:rsidR="00FA2A88" w:rsidRDefault="00D70660" w:rsidP="00FA2A88">
            <w:pPr>
              <w:pStyle w:val="TBTAbleBulletss"/>
            </w:pPr>
            <w:r w:rsidRPr="00FA2A88">
              <w:t xml:space="preserve">iPod, </w:t>
            </w:r>
          </w:p>
          <w:p w14:paraId="4608B407" w14:textId="77777777" w:rsidR="00FA2A88" w:rsidRDefault="00D70660" w:rsidP="00FA2A88">
            <w:pPr>
              <w:pStyle w:val="TBTAbleBulletss"/>
            </w:pPr>
            <w:r w:rsidRPr="00FA2A88">
              <w:t xml:space="preserve">tablet, </w:t>
            </w:r>
          </w:p>
          <w:p w14:paraId="370DABDE" w14:textId="77777777" w:rsidR="00FA2A88" w:rsidRDefault="00D70660" w:rsidP="00FA2A88">
            <w:pPr>
              <w:pStyle w:val="TBTAbleBulletss"/>
            </w:pPr>
            <w:r w:rsidRPr="00FA2A88">
              <w:t xml:space="preserve">Kindle, </w:t>
            </w:r>
          </w:p>
          <w:p w14:paraId="36B0F437" w14:textId="77777777" w:rsidR="00FA2A88" w:rsidRDefault="00D70660" w:rsidP="00FA2A88">
            <w:pPr>
              <w:pStyle w:val="TBTAbleBulletss"/>
            </w:pPr>
            <w:r w:rsidRPr="00FA2A88">
              <w:t xml:space="preserve">smart watch (e.g., Apple Watch), </w:t>
            </w:r>
          </w:p>
          <w:p w14:paraId="346D17CC" w14:textId="77777777" w:rsidR="00FA2A88" w:rsidRDefault="00D70660" w:rsidP="00FA2A88">
            <w:pPr>
              <w:pStyle w:val="TBTAbleBulletss"/>
            </w:pPr>
            <w:r w:rsidRPr="00FA2A88">
              <w:t xml:space="preserve">wearable technology (e.g., Google Glass), </w:t>
            </w:r>
          </w:p>
          <w:p w14:paraId="489AC887" w14:textId="77777777" w:rsidR="00FA2A88" w:rsidRDefault="00D70660" w:rsidP="00FA2A88">
            <w:pPr>
              <w:pStyle w:val="TBTAbleBulletss"/>
            </w:pPr>
            <w:r w:rsidRPr="00FA2A88">
              <w:t>media steaming devices (e.g., Amazon TV)</w:t>
            </w:r>
            <w:r w:rsidR="00FA2A88">
              <w:t>,</w:t>
            </w:r>
            <w:r w:rsidRPr="00FA2A88">
              <w:t xml:space="preserve"> and </w:t>
            </w:r>
          </w:p>
          <w:p w14:paraId="4FAB57E5" w14:textId="5836C7C5" w:rsidR="00D70660" w:rsidRPr="00FA2A88" w:rsidRDefault="00D70660" w:rsidP="00FA2A88">
            <w:pPr>
              <w:pStyle w:val="TBTAbleBulletss"/>
            </w:pPr>
            <w:r w:rsidRPr="00FA2A88">
              <w:t>similar devices.</w:t>
            </w:r>
          </w:p>
        </w:tc>
      </w:tr>
      <w:tr w:rsidR="00D70660" w:rsidRPr="001978CD" w14:paraId="7E959D29"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2F0FF15F" w14:textId="1414CF08" w:rsidR="00D70660" w:rsidRPr="00FA2A88" w:rsidRDefault="00D70660" w:rsidP="00FA2A88">
            <w:pPr>
              <w:pStyle w:val="TTTableText"/>
            </w:pPr>
            <w:r w:rsidRPr="00FA2A88">
              <w:t xml:space="preserve">Inside or Within the </w:t>
            </w:r>
            <w:r w:rsidR="003723F6">
              <w:t>Renewable Fuels Site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68B456E1" w14:textId="0FE8E820" w:rsidR="00722303" w:rsidRDefault="00D70660" w:rsidP="00FA2A88">
            <w:pPr>
              <w:pStyle w:val="TTTableText"/>
            </w:pPr>
            <w:r w:rsidRPr="00FA2A88">
              <w:rPr>
                <w:rStyle w:val="Italic"/>
              </w:rPr>
              <w:t xml:space="preserve">Inside or Within </w:t>
            </w:r>
            <w:r w:rsidR="003723F6">
              <w:rPr>
                <w:rStyle w:val="Italic"/>
              </w:rPr>
              <w:t>MTZ Site,</w:t>
            </w:r>
            <w:r w:rsidRPr="00FA2A88">
              <w:rPr>
                <w:rStyle w:val="Italic"/>
              </w:rPr>
              <w:t xml:space="preserve"> </w:t>
            </w:r>
            <w:r w:rsidRPr="00FA2A88">
              <w:t>is any area within the perimeter of Company owned, leased</w:t>
            </w:r>
            <w:r w:rsidR="00722303">
              <w:t>,</w:t>
            </w:r>
            <w:r w:rsidRPr="00FA2A88">
              <w:t xml:space="preserve"> or managed property, up to but not limited to</w:t>
            </w:r>
            <w:r w:rsidR="00722303">
              <w:t>:</w:t>
            </w:r>
            <w:r w:rsidRPr="00FA2A88">
              <w:t xml:space="preserve"> </w:t>
            </w:r>
          </w:p>
          <w:p w14:paraId="6BEAA16C" w14:textId="77777777" w:rsidR="00722303" w:rsidRDefault="00D70660" w:rsidP="00722303">
            <w:pPr>
              <w:pStyle w:val="TBTAbleBulletss"/>
            </w:pPr>
            <w:r w:rsidRPr="00FA2A88">
              <w:t xml:space="preserve">inside and outside battery limits, </w:t>
            </w:r>
          </w:p>
          <w:p w14:paraId="589CA657" w14:textId="77777777" w:rsidR="00722303" w:rsidRDefault="00D70660" w:rsidP="00722303">
            <w:pPr>
              <w:pStyle w:val="TBTAbleBulletss"/>
            </w:pPr>
            <w:r w:rsidRPr="00FA2A88">
              <w:t xml:space="preserve">process units, </w:t>
            </w:r>
          </w:p>
          <w:p w14:paraId="7739CDAC" w14:textId="77777777" w:rsidR="00722303" w:rsidRDefault="00D70660" w:rsidP="00722303">
            <w:pPr>
              <w:pStyle w:val="TBTAbleBulletss"/>
            </w:pPr>
            <w:r w:rsidRPr="00FA2A88">
              <w:t xml:space="preserve">operations shelters, </w:t>
            </w:r>
          </w:p>
          <w:p w14:paraId="727F1596" w14:textId="77777777" w:rsidR="00722303" w:rsidRDefault="00D70660" w:rsidP="00722303">
            <w:pPr>
              <w:pStyle w:val="TBTAbleBulletss"/>
            </w:pPr>
            <w:r w:rsidRPr="00FA2A88">
              <w:t xml:space="preserve">tank dikes, </w:t>
            </w:r>
          </w:p>
          <w:p w14:paraId="1AE2F648" w14:textId="77777777" w:rsidR="00722303" w:rsidRDefault="00D70660" w:rsidP="00722303">
            <w:pPr>
              <w:pStyle w:val="TBTAbleBulletss"/>
            </w:pPr>
            <w:r w:rsidRPr="00FA2A88">
              <w:t xml:space="preserve">docks, </w:t>
            </w:r>
          </w:p>
          <w:p w14:paraId="25B63FE5" w14:textId="77777777" w:rsidR="00722303" w:rsidRDefault="00D70660" w:rsidP="00722303">
            <w:pPr>
              <w:pStyle w:val="TBTAbleBulletss"/>
            </w:pPr>
            <w:r w:rsidRPr="00FA2A88">
              <w:t xml:space="preserve">satellite buildings, </w:t>
            </w:r>
          </w:p>
          <w:p w14:paraId="232A91BB" w14:textId="77777777" w:rsidR="00722303" w:rsidRDefault="00D70660" w:rsidP="00722303">
            <w:pPr>
              <w:pStyle w:val="TBTAbleBulletss"/>
            </w:pPr>
            <w:r w:rsidRPr="00FA2A88">
              <w:t xml:space="preserve">control rooms, </w:t>
            </w:r>
          </w:p>
          <w:p w14:paraId="3E15AD76" w14:textId="77777777" w:rsidR="00722303" w:rsidRDefault="00D70660" w:rsidP="00722303">
            <w:pPr>
              <w:pStyle w:val="TBTAbleBulletss"/>
            </w:pPr>
            <w:r w:rsidRPr="00FA2A88">
              <w:t xml:space="preserve">control board areas, </w:t>
            </w:r>
          </w:p>
          <w:p w14:paraId="508C0A28" w14:textId="77777777" w:rsidR="00722303" w:rsidRDefault="00D70660" w:rsidP="00722303">
            <w:pPr>
              <w:pStyle w:val="TBTAbleBulletss"/>
            </w:pPr>
            <w:r w:rsidRPr="00FA2A88">
              <w:t xml:space="preserve">shops, </w:t>
            </w:r>
          </w:p>
          <w:p w14:paraId="56E5E2D3" w14:textId="77777777" w:rsidR="00722303" w:rsidRDefault="00D70660" w:rsidP="00722303">
            <w:pPr>
              <w:pStyle w:val="TBTAbleBulletss"/>
            </w:pPr>
            <w:r w:rsidRPr="00FA2A88">
              <w:t xml:space="preserve">office buildings, </w:t>
            </w:r>
          </w:p>
          <w:p w14:paraId="27E7F57C" w14:textId="77777777" w:rsidR="00722303" w:rsidRDefault="00D70660" w:rsidP="00722303">
            <w:pPr>
              <w:pStyle w:val="TBTAbleBulletss"/>
            </w:pPr>
            <w:r w:rsidRPr="00FA2A88">
              <w:t xml:space="preserve">maintenance buildings, </w:t>
            </w:r>
          </w:p>
          <w:p w14:paraId="7EC056B6" w14:textId="77777777" w:rsidR="00722303" w:rsidRDefault="00D70660" w:rsidP="00722303">
            <w:pPr>
              <w:pStyle w:val="TBTAbleBulletss"/>
            </w:pPr>
            <w:r w:rsidRPr="00FA2A88">
              <w:t xml:space="preserve">turnaround buildings, </w:t>
            </w:r>
          </w:p>
          <w:p w14:paraId="2329DDBF" w14:textId="77777777" w:rsidR="00722303" w:rsidRDefault="00D70660" w:rsidP="00722303">
            <w:pPr>
              <w:pStyle w:val="TBTAbleBulletss"/>
            </w:pPr>
            <w:r w:rsidRPr="00FA2A88">
              <w:t xml:space="preserve">contractor buildings, </w:t>
            </w:r>
          </w:p>
          <w:p w14:paraId="03F3CCFC" w14:textId="77777777" w:rsidR="00722303" w:rsidRDefault="00D70660" w:rsidP="00722303">
            <w:pPr>
              <w:pStyle w:val="TBTAbleBulletss"/>
            </w:pPr>
            <w:r w:rsidRPr="00FA2A88">
              <w:t xml:space="preserve">warehouses, </w:t>
            </w:r>
          </w:p>
          <w:p w14:paraId="46677B1A" w14:textId="77777777" w:rsidR="00722303" w:rsidRDefault="00D70660" w:rsidP="00722303">
            <w:pPr>
              <w:pStyle w:val="TBTAbleBulletss"/>
            </w:pPr>
            <w:r w:rsidRPr="00FA2A88">
              <w:t xml:space="preserve">blast resistant modules, </w:t>
            </w:r>
          </w:p>
          <w:p w14:paraId="5DDAE099" w14:textId="77777777" w:rsidR="00722303" w:rsidRDefault="00D70660" w:rsidP="00722303">
            <w:pPr>
              <w:pStyle w:val="TBTAbleBulletss"/>
            </w:pPr>
            <w:r w:rsidRPr="00FA2A88">
              <w:t xml:space="preserve">permanent/temporary buildings or structures, whether or not occupied, </w:t>
            </w:r>
          </w:p>
          <w:p w14:paraId="2EB50DD9" w14:textId="6DFB5368" w:rsidR="00722303" w:rsidRDefault="00D70660" w:rsidP="00722303">
            <w:pPr>
              <w:pStyle w:val="TBTAbleBulletss"/>
            </w:pPr>
            <w:r w:rsidRPr="00FA2A88">
              <w:t xml:space="preserve">laydown yards, </w:t>
            </w:r>
          </w:p>
          <w:p w14:paraId="3E08ADAB" w14:textId="37041AD0" w:rsidR="00722303" w:rsidRDefault="00D70660" w:rsidP="00722303">
            <w:pPr>
              <w:pStyle w:val="TBTAbleBulletss"/>
            </w:pPr>
            <w:r w:rsidRPr="00FA2A88">
              <w:t>parking areas</w:t>
            </w:r>
            <w:r w:rsidR="00722303">
              <w:t>, and</w:t>
            </w:r>
            <w:r w:rsidRPr="00FA2A88">
              <w:t xml:space="preserve"> </w:t>
            </w:r>
          </w:p>
          <w:p w14:paraId="11AB9591" w14:textId="3385604A" w:rsidR="00D70660" w:rsidRPr="00FA2A88" w:rsidRDefault="00D70660" w:rsidP="00722303">
            <w:pPr>
              <w:pStyle w:val="TBTAbleBulletss"/>
            </w:pPr>
            <w:r w:rsidRPr="00FA2A88">
              <w:t>any area in which the minimum requirements for standard PPE apply.</w:t>
            </w:r>
          </w:p>
        </w:tc>
      </w:tr>
      <w:tr w:rsidR="00D70660" w:rsidRPr="001978CD" w14:paraId="60D5F526"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4CBB24A8" w14:textId="34F8A0F9" w:rsidR="00D70660" w:rsidRPr="00FA2A88" w:rsidRDefault="00D70660" w:rsidP="00FA2A88">
            <w:pPr>
              <w:pStyle w:val="TTTableText"/>
            </w:pPr>
            <w:r w:rsidRPr="00FA2A88">
              <w:t>Intrinsically Safe Device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427A1720" w14:textId="3E73DC58" w:rsidR="00D70660" w:rsidRPr="00FA2A88" w:rsidRDefault="00D70660" w:rsidP="00FA2A88">
            <w:pPr>
              <w:pStyle w:val="TTTableText"/>
            </w:pPr>
            <w:r w:rsidRPr="00722303">
              <w:rPr>
                <w:rStyle w:val="Italic"/>
              </w:rPr>
              <w:t>Intrinsically Safe Device</w:t>
            </w:r>
            <w:r w:rsidRPr="00FA2A88">
              <w:t xml:space="preserve"> is an Electronic Device clearly identified by or with factory- labeling as “Intrinsically Safe,” “Explosion Proof” or labeled as approved for use in hazardous locations rated as Class I, Div. 1 or 2.</w:t>
            </w:r>
          </w:p>
        </w:tc>
      </w:tr>
      <w:tr w:rsidR="00D70660" w:rsidRPr="001978CD" w14:paraId="6EC9E74E"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0B2A9A6F" w14:textId="41443012" w:rsidR="00D70660" w:rsidRPr="00FA2A88" w:rsidRDefault="00D70660" w:rsidP="00FA2A88">
            <w:pPr>
              <w:pStyle w:val="TTTableText"/>
            </w:pPr>
            <w:r w:rsidRPr="00FA2A88">
              <w:t>MPC Rugged Case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7C734FD0" w14:textId="53188183" w:rsidR="00D70660" w:rsidRPr="00FA2A88" w:rsidRDefault="00D70660" w:rsidP="00FA2A88">
            <w:pPr>
              <w:pStyle w:val="TTTableText"/>
            </w:pPr>
            <w:r w:rsidRPr="00722303">
              <w:rPr>
                <w:rStyle w:val="Italic"/>
              </w:rPr>
              <w:t>MPC Rugged Case</w:t>
            </w:r>
            <w:r w:rsidRPr="00FA2A88">
              <w:t xml:space="preserve"> is a case reviewed and pre-approved by the Refining Safety and Security Manager using process outlined in </w:t>
            </w:r>
            <w:r w:rsidR="00722303" w:rsidRPr="00722303">
              <w:t>Appendix A</w:t>
            </w:r>
            <w:r w:rsidRPr="00722303">
              <w:t xml:space="preserve"> </w:t>
            </w:r>
            <w:r w:rsidRPr="00FA2A88">
              <w:t xml:space="preserve">that has been proven to pass a drop test. </w:t>
            </w:r>
            <w:r w:rsidR="00722303">
              <w:t xml:space="preserve"> </w:t>
            </w:r>
            <w:r w:rsidRPr="00FA2A88">
              <w:t>The device with its protective case will be deemed acceptable in lieu of performing a drop test on Company Electronic Devices.</w:t>
            </w:r>
          </w:p>
        </w:tc>
      </w:tr>
      <w:tr w:rsidR="00D70660" w:rsidRPr="001978CD" w14:paraId="67F8B64E"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52BB8835" w14:textId="5D5F4F40" w:rsidR="00D70660" w:rsidRPr="00FA2A88" w:rsidRDefault="00D70660" w:rsidP="00FA2A88">
            <w:pPr>
              <w:pStyle w:val="TTTableText"/>
            </w:pPr>
            <w:bookmarkStart w:id="21" w:name="_bookmark30"/>
            <w:bookmarkEnd w:id="21"/>
            <w:r w:rsidRPr="00FA2A88">
              <w:t xml:space="preserve">Outside the </w:t>
            </w:r>
            <w:r w:rsidR="00E95DAF">
              <w:t>Site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7F65303E" w14:textId="1601A27E" w:rsidR="00D70660" w:rsidRPr="00FA2A88" w:rsidRDefault="00D70660" w:rsidP="00FA2A88">
            <w:pPr>
              <w:pStyle w:val="TTTableText"/>
            </w:pPr>
            <w:r w:rsidRPr="00722303">
              <w:rPr>
                <w:rStyle w:val="Italic"/>
              </w:rPr>
              <w:t>Outside the</w:t>
            </w:r>
            <w:r w:rsidR="00E95DAF">
              <w:rPr>
                <w:rStyle w:val="Italic"/>
              </w:rPr>
              <w:t xml:space="preserve"> MTZ Renewable Fuels Site</w:t>
            </w:r>
            <w:r w:rsidRPr="00FA2A88">
              <w:t xml:space="preserve"> is any area not considered inside or within the </w:t>
            </w:r>
            <w:r w:rsidR="00E95DAF">
              <w:t>site</w:t>
            </w:r>
            <w:r w:rsidRPr="00FA2A88">
              <w:t>.</w:t>
            </w:r>
          </w:p>
        </w:tc>
      </w:tr>
      <w:tr w:rsidR="00D70660" w:rsidRPr="001978CD" w14:paraId="3C9BFFB8"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0CA1B546" w14:textId="1E5C20B8" w:rsidR="00D70660" w:rsidRPr="00FA2A88" w:rsidRDefault="00D70660" w:rsidP="00FA2A88">
            <w:pPr>
              <w:pStyle w:val="TTTableText"/>
            </w:pPr>
            <w:r w:rsidRPr="00FA2A88">
              <w:t>Personal Electronic Device</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32B3F3C8" w14:textId="5C306AEF" w:rsidR="00D70660" w:rsidRPr="00FA2A88" w:rsidRDefault="00D70660" w:rsidP="00FA2A88">
            <w:pPr>
              <w:pStyle w:val="TTTableText"/>
            </w:pPr>
            <w:r w:rsidRPr="00722303">
              <w:rPr>
                <w:rStyle w:val="Italic"/>
              </w:rPr>
              <w:t>Personal Electronic Device</w:t>
            </w:r>
            <w:r w:rsidRPr="00FA2A88">
              <w:t xml:space="preserve"> is a non-Company owned, issued</w:t>
            </w:r>
            <w:r w:rsidR="00722303">
              <w:t>,</w:t>
            </w:r>
            <w:r w:rsidRPr="00FA2A88">
              <w:t xml:space="preserve"> or approved Electronic Device. </w:t>
            </w:r>
            <w:r w:rsidR="00722303">
              <w:t xml:space="preserve"> </w:t>
            </w:r>
            <w:r w:rsidRPr="00FA2A88">
              <w:t>Use of such devices must be vetted and approved by local management.</w:t>
            </w:r>
          </w:p>
        </w:tc>
      </w:tr>
      <w:tr w:rsidR="00D70660" w:rsidRPr="001978CD" w14:paraId="02462D55"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47AE1B4C" w14:textId="4F5FF8C0" w:rsidR="00D70660" w:rsidRPr="00FA2A88" w:rsidRDefault="00D70660" w:rsidP="00FA2A88">
            <w:pPr>
              <w:pStyle w:val="TTTableText"/>
            </w:pPr>
            <w:r w:rsidRPr="00FA2A88">
              <w:t>Portable Electronic Product (PEP)</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7D5A0A32" w14:textId="4F264BD1" w:rsidR="00D70660" w:rsidRPr="00FA2A88" w:rsidRDefault="00D70660" w:rsidP="00FA2A88">
            <w:pPr>
              <w:pStyle w:val="TTTableText"/>
            </w:pPr>
            <w:r w:rsidRPr="00722303">
              <w:rPr>
                <w:rStyle w:val="Italic"/>
              </w:rPr>
              <w:t>Portable Electronic Product</w:t>
            </w:r>
            <w:r w:rsidRPr="00FA2A88">
              <w:t xml:space="preserve"> is a battery-powered or photovoltaic cell-powered apparatus that can be hand-held or that is intended for use while worn on a person’s</w:t>
            </w:r>
            <w:r w:rsidR="00722303">
              <w:t> </w:t>
            </w:r>
            <w:r w:rsidRPr="00FA2A88">
              <w:t>body.</w:t>
            </w:r>
          </w:p>
        </w:tc>
      </w:tr>
      <w:tr w:rsidR="00D70660" w:rsidRPr="001978CD" w14:paraId="7AE19784"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5945D172" w14:textId="2FD6C9A6" w:rsidR="00D70660" w:rsidRPr="00FA2A88" w:rsidRDefault="00D70660" w:rsidP="00FA2A88">
            <w:pPr>
              <w:pStyle w:val="TTTableText"/>
            </w:pPr>
            <w:r w:rsidRPr="00FA2A88">
              <w:lastRenderedPageBreak/>
              <w:t>PEP1</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6680EBC3" w14:textId="6816123A" w:rsidR="00D70660" w:rsidRPr="00FA2A88" w:rsidRDefault="00D70660" w:rsidP="00FA2A88">
            <w:pPr>
              <w:pStyle w:val="TTTableText"/>
            </w:pPr>
            <w:r w:rsidRPr="00722303">
              <w:rPr>
                <w:rStyle w:val="Italic"/>
              </w:rPr>
              <w:t>PEP1</w:t>
            </w:r>
            <w:r w:rsidRPr="00FA2A88">
              <w:t xml:space="preserve"> is a body</w:t>
            </w:r>
            <w:r w:rsidR="00722303">
              <w:t>-</w:t>
            </w:r>
            <w:r w:rsidRPr="00FA2A88">
              <w:t>worn electronic product, in direct contact with the skin that is deemed incapable of causing an ignition under normal conditions such as a wrist watch, smart watch, hearing aid, or wrist-worn personal fitness tracker.</w:t>
            </w:r>
          </w:p>
        </w:tc>
      </w:tr>
      <w:tr w:rsidR="00D70660" w:rsidRPr="001978CD" w14:paraId="395B7A44"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3B7E9093" w14:textId="5E02AE5C" w:rsidR="00D70660" w:rsidRPr="00FA2A88" w:rsidRDefault="00D70660" w:rsidP="00FA2A88">
            <w:pPr>
              <w:pStyle w:val="TTTableText"/>
            </w:pPr>
            <w:r w:rsidRPr="00FA2A88">
              <w:t>PEP2</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017D275B" w14:textId="5D0F8476" w:rsidR="00D70660" w:rsidRPr="00FA2A88" w:rsidRDefault="00D70660" w:rsidP="00FA2A88">
            <w:pPr>
              <w:pStyle w:val="TTTableText"/>
            </w:pPr>
            <w:r w:rsidRPr="00722303">
              <w:rPr>
                <w:rStyle w:val="Italic"/>
              </w:rPr>
              <w:t>PEP2</w:t>
            </w:r>
            <w:r w:rsidRPr="00FA2A88">
              <w:t xml:space="preserve"> is a portable electronic product that is deemed incapable of causing an ignition under normal conditions, such as approved cellular phones or tablets.</w:t>
            </w:r>
          </w:p>
        </w:tc>
      </w:tr>
      <w:tr w:rsidR="00D70660" w:rsidRPr="001978CD" w14:paraId="082E11F0"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63E233D2" w14:textId="2A638551" w:rsidR="00D70660" w:rsidRPr="00FA2A88" w:rsidRDefault="00D70660" w:rsidP="00FA2A88">
            <w:pPr>
              <w:pStyle w:val="TTTableText"/>
            </w:pPr>
            <w:r w:rsidRPr="00FA2A88">
              <w:t>Proprietary Information</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31490AFE" w14:textId="77777777" w:rsidR="00722303" w:rsidRDefault="00D70660" w:rsidP="00FA2A88">
            <w:pPr>
              <w:pStyle w:val="TTTableText"/>
            </w:pPr>
            <w:r w:rsidRPr="00722303">
              <w:rPr>
                <w:rStyle w:val="Italic"/>
              </w:rPr>
              <w:t>Proprietary Information</w:t>
            </w:r>
            <w:r w:rsidRPr="00FA2A88">
              <w:t xml:space="preserve"> is</w:t>
            </w:r>
            <w:r w:rsidR="00722303">
              <w:t>:</w:t>
            </w:r>
          </w:p>
          <w:p w14:paraId="5516DE42" w14:textId="77777777" w:rsidR="00722303" w:rsidRDefault="00D70660" w:rsidP="00722303">
            <w:pPr>
              <w:pStyle w:val="TBTableBullet"/>
            </w:pPr>
            <w:r w:rsidRPr="00FA2A88">
              <w:t xml:space="preserve">attorney-client privileged information, </w:t>
            </w:r>
          </w:p>
          <w:p w14:paraId="256859D3" w14:textId="77777777" w:rsidR="00722303" w:rsidRDefault="00D70660" w:rsidP="00722303">
            <w:pPr>
              <w:pStyle w:val="TBTableBullet"/>
            </w:pPr>
            <w:r w:rsidRPr="00FA2A88">
              <w:t xml:space="preserve">non-public financial and operating results, </w:t>
            </w:r>
          </w:p>
          <w:p w14:paraId="5FF457E6" w14:textId="77777777" w:rsidR="00722303" w:rsidRDefault="00D70660" w:rsidP="00722303">
            <w:pPr>
              <w:pStyle w:val="TBTableBullet"/>
            </w:pPr>
            <w:r w:rsidRPr="00FA2A88">
              <w:t xml:space="preserve">trade secrets, </w:t>
            </w:r>
          </w:p>
          <w:p w14:paraId="25DE6AEF" w14:textId="77777777" w:rsidR="00722303" w:rsidRDefault="00D70660" w:rsidP="00722303">
            <w:pPr>
              <w:pStyle w:val="TBTableBullet"/>
            </w:pPr>
            <w:r w:rsidRPr="00FA2A88">
              <w:t xml:space="preserve">patents, </w:t>
            </w:r>
          </w:p>
          <w:p w14:paraId="37F0EA17" w14:textId="77777777" w:rsidR="00722303" w:rsidRDefault="00D70660" w:rsidP="00722303">
            <w:pPr>
              <w:pStyle w:val="TBTableBullet"/>
            </w:pPr>
            <w:r w:rsidRPr="00FA2A88">
              <w:t xml:space="preserve">intellectual property, </w:t>
            </w:r>
          </w:p>
          <w:p w14:paraId="38E9F494" w14:textId="77777777" w:rsidR="00722303" w:rsidRDefault="00D70660" w:rsidP="00722303">
            <w:pPr>
              <w:pStyle w:val="TBTableBullet"/>
            </w:pPr>
            <w:r w:rsidRPr="00FA2A88">
              <w:t xml:space="preserve">licensing agreement or copyrighted material, or </w:t>
            </w:r>
          </w:p>
          <w:p w14:paraId="77EADD05" w14:textId="305145A7" w:rsidR="00D70660" w:rsidRPr="00FA2A88" w:rsidRDefault="00D70660" w:rsidP="00722303">
            <w:pPr>
              <w:pStyle w:val="TBTableBullet"/>
            </w:pPr>
            <w:r w:rsidRPr="00FA2A88">
              <w:t>information that provides competitive insights to development of systems, processes, products, know-how</w:t>
            </w:r>
            <w:r w:rsidR="00722303">
              <w:t>,</w:t>
            </w:r>
            <w:r w:rsidRPr="00FA2A88">
              <w:t xml:space="preserve"> and technology.</w:t>
            </w:r>
          </w:p>
        </w:tc>
      </w:tr>
      <w:tr w:rsidR="00D70660" w:rsidRPr="001978CD" w14:paraId="06446C9D"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6A72E73F" w14:textId="46FE469F" w:rsidR="00D70660" w:rsidRPr="00FA2A88" w:rsidRDefault="00D70660" w:rsidP="00FA2A88">
            <w:pPr>
              <w:pStyle w:val="TTTableText"/>
            </w:pPr>
            <w:r w:rsidRPr="00FA2A88">
              <w:t>Restricted Area</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551E4B87" w14:textId="5059F6C4" w:rsidR="00D70660" w:rsidRPr="00FA2A88" w:rsidRDefault="00D70660" w:rsidP="00FA2A88">
            <w:pPr>
              <w:pStyle w:val="TTTableText"/>
            </w:pPr>
            <w:r w:rsidRPr="00722303">
              <w:rPr>
                <w:rStyle w:val="Italic"/>
              </w:rPr>
              <w:t>Restricted Areas</w:t>
            </w:r>
            <w:r w:rsidRPr="00FA2A88">
              <w:t xml:space="preserve"> include areas within the process units (both inside and outside battery limits), tank dikes, docks, satellite buildings, and any area in which the minimum requirements for standard PPE apply.</w:t>
            </w:r>
          </w:p>
        </w:tc>
      </w:tr>
      <w:tr w:rsidR="00D70660" w:rsidRPr="001978CD" w14:paraId="52B0D1ED"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0A076C19" w14:textId="782E4742" w:rsidR="00D70660" w:rsidRPr="001978CD" w:rsidRDefault="00EB51E7" w:rsidP="001D72B8">
            <w:pPr>
              <w:pStyle w:val="TTTabletext3x3"/>
            </w:pPr>
            <w:r>
              <w:t>HES</w:t>
            </w: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59CAC33D" w14:textId="29226026" w:rsidR="00D70660" w:rsidRPr="001978CD" w:rsidRDefault="00EB51E7" w:rsidP="001D72B8">
            <w:pPr>
              <w:pStyle w:val="TTTabletext3x3"/>
            </w:pPr>
            <w:r>
              <w:t>Health, Environment, and Safety</w:t>
            </w:r>
          </w:p>
        </w:tc>
      </w:tr>
      <w:tr w:rsidR="00D70660" w:rsidRPr="001978CD" w14:paraId="21D08C4A" w14:textId="77777777" w:rsidTr="00B621AB">
        <w:trPr>
          <w:cantSplit/>
        </w:trPr>
        <w:tc>
          <w:tcPr>
            <w:tcW w:w="1235" w:type="pct"/>
            <w:tcBorders>
              <w:top w:val="single" w:sz="4" w:space="0" w:color="auto"/>
              <w:left w:val="single" w:sz="4" w:space="0" w:color="auto"/>
              <w:bottom w:val="single" w:sz="4" w:space="0" w:color="auto"/>
              <w:right w:val="single" w:sz="4" w:space="0" w:color="auto"/>
            </w:tcBorders>
            <w:shd w:val="clear" w:color="auto" w:fill="auto"/>
          </w:tcPr>
          <w:p w14:paraId="647257F9" w14:textId="77777777" w:rsidR="00D70660" w:rsidRPr="001978CD" w:rsidRDefault="00D70660" w:rsidP="001D72B8">
            <w:pPr>
              <w:pStyle w:val="TTTabletext3x3"/>
            </w:pPr>
          </w:p>
        </w:tc>
        <w:tc>
          <w:tcPr>
            <w:tcW w:w="3765" w:type="pct"/>
            <w:tcBorders>
              <w:top w:val="single" w:sz="4" w:space="0" w:color="auto"/>
              <w:left w:val="single" w:sz="4" w:space="0" w:color="auto"/>
              <w:bottom w:val="single" w:sz="4" w:space="0" w:color="auto"/>
              <w:right w:val="single" w:sz="4" w:space="0" w:color="auto"/>
            </w:tcBorders>
            <w:shd w:val="clear" w:color="auto" w:fill="auto"/>
          </w:tcPr>
          <w:p w14:paraId="11A5D45C" w14:textId="77777777" w:rsidR="00D70660" w:rsidRPr="001978CD" w:rsidRDefault="00D70660" w:rsidP="001D72B8">
            <w:pPr>
              <w:pStyle w:val="TTTabletext3x3"/>
            </w:pPr>
          </w:p>
        </w:tc>
      </w:tr>
    </w:tbl>
    <w:p w14:paraId="70EA975C" w14:textId="77777777" w:rsidR="00431E3D" w:rsidRDefault="00431E3D" w:rsidP="00431E3D">
      <w:pPr>
        <w:pStyle w:val="L1Paragraph"/>
      </w:pPr>
    </w:p>
    <w:p w14:paraId="72BDA346" w14:textId="77777777" w:rsidR="00270981" w:rsidRDefault="00270981" w:rsidP="00270981">
      <w:pPr>
        <w:pStyle w:val="L1Paragraph"/>
      </w:pPr>
    </w:p>
    <w:p w14:paraId="702DA232" w14:textId="77777777" w:rsidR="00532275" w:rsidRPr="001978CD" w:rsidRDefault="00532275" w:rsidP="00F637FC">
      <w:pPr>
        <w:pStyle w:val="Heading1"/>
      </w:pPr>
      <w:bookmarkStart w:id="22" w:name="_Toc81568371"/>
      <w:r w:rsidRPr="001978CD">
        <w:t>Roles and Responsibilities</w:t>
      </w:r>
      <w:bookmarkEnd w:id="17"/>
      <w:bookmarkEnd w:id="22"/>
    </w:p>
    <w:tbl>
      <w:tblPr>
        <w:tblW w:w="9562" w:type="dxa"/>
        <w:tblLayout w:type="fixed"/>
        <w:tblCellMar>
          <w:top w:w="115" w:type="dxa"/>
          <w:left w:w="115" w:type="dxa"/>
          <w:bottom w:w="115" w:type="dxa"/>
          <w:right w:w="115" w:type="dxa"/>
        </w:tblCellMar>
        <w:tblLook w:val="04A0" w:firstRow="1" w:lastRow="0" w:firstColumn="1" w:lastColumn="0" w:noHBand="0" w:noVBand="1"/>
      </w:tblPr>
      <w:tblGrid>
        <w:gridCol w:w="2545"/>
        <w:gridCol w:w="7017"/>
      </w:tblGrid>
      <w:tr w:rsidR="00F45288" w:rsidRPr="001978CD" w14:paraId="78AA8AA4" w14:textId="77777777" w:rsidTr="00270981">
        <w:tc>
          <w:tcPr>
            <w:tcW w:w="2545" w:type="dxa"/>
          </w:tcPr>
          <w:p w14:paraId="21B45C6A" w14:textId="65F78831" w:rsidR="00F45288" w:rsidRPr="00722303" w:rsidRDefault="003723F6" w:rsidP="000D2AD2">
            <w:pPr>
              <w:pStyle w:val="Heading2"/>
            </w:pPr>
            <w:bookmarkStart w:id="23" w:name="_Toc81568372"/>
            <w:r>
              <w:t xml:space="preserve">Refining </w:t>
            </w:r>
            <w:r w:rsidR="00F45288" w:rsidRPr="00722303">
              <w:t>Safety and Security Manager</w:t>
            </w:r>
            <w:bookmarkEnd w:id="23"/>
          </w:p>
        </w:tc>
        <w:tc>
          <w:tcPr>
            <w:tcW w:w="7017" w:type="dxa"/>
            <w:tcBorders>
              <w:top w:val="single" w:sz="4" w:space="0" w:color="auto"/>
              <w:bottom w:val="single" w:sz="4" w:space="0" w:color="auto"/>
            </w:tcBorders>
          </w:tcPr>
          <w:p w14:paraId="20151B77" w14:textId="53D7964E" w:rsidR="00722303" w:rsidRDefault="00722303" w:rsidP="00722303">
            <w:pPr>
              <w:pStyle w:val="L1Paragraph"/>
            </w:pPr>
            <w:r>
              <w:t>The Refining Safety and Security Manager is responsible for:</w:t>
            </w:r>
          </w:p>
          <w:p w14:paraId="53EF648B" w14:textId="74C8C624" w:rsidR="00F45288" w:rsidRPr="00722303" w:rsidRDefault="00F45288" w:rsidP="00722303">
            <w:pPr>
              <w:pStyle w:val="L1Bullet"/>
            </w:pPr>
            <w:r w:rsidRPr="00722303">
              <w:t>Establish</w:t>
            </w:r>
            <w:r w:rsidR="00722303" w:rsidRPr="00722303">
              <w:t>ing</w:t>
            </w:r>
            <w:r w:rsidRPr="00722303">
              <w:t xml:space="preserve"> a process to ensure approved case/device are available for personnel through Cellular Services and/or 3rd Party.</w:t>
            </w:r>
          </w:p>
          <w:p w14:paraId="21F11944" w14:textId="2E6DB533" w:rsidR="00F45288" w:rsidRPr="00722303" w:rsidRDefault="00F45288" w:rsidP="00722303">
            <w:pPr>
              <w:pStyle w:val="L1Bullet"/>
            </w:pPr>
            <w:r w:rsidRPr="00722303">
              <w:t>Review</w:t>
            </w:r>
            <w:r w:rsidR="00722303" w:rsidRPr="00722303">
              <w:t>ing</w:t>
            </w:r>
            <w:r w:rsidRPr="00722303">
              <w:t xml:space="preserve"> and approv</w:t>
            </w:r>
            <w:r w:rsidR="00722303" w:rsidRPr="00722303">
              <w:t>ing</w:t>
            </w:r>
            <w:r w:rsidRPr="00722303">
              <w:t xml:space="preserve"> Portable Electronic Products (PEP) for use within hazardous environments as “PEP2” devices.</w:t>
            </w:r>
          </w:p>
          <w:p w14:paraId="1F4A18EA" w14:textId="51085AD9" w:rsidR="00F45288" w:rsidRPr="001978CD" w:rsidRDefault="00F45288" w:rsidP="00722303">
            <w:pPr>
              <w:pStyle w:val="L1Bullet"/>
            </w:pPr>
            <w:r w:rsidRPr="00722303">
              <w:t>Maintain</w:t>
            </w:r>
            <w:r w:rsidR="00722303" w:rsidRPr="00722303">
              <w:t>ing</w:t>
            </w:r>
            <w:r w:rsidRPr="00722303">
              <w:t xml:space="preserve"> an approved device/case list and updat</w:t>
            </w:r>
            <w:r w:rsidR="00722303" w:rsidRPr="00722303">
              <w:t>ing</w:t>
            </w:r>
            <w:r w:rsidRPr="00722303">
              <w:t xml:space="preserve"> as new devices/cases are approved.</w:t>
            </w:r>
          </w:p>
        </w:tc>
      </w:tr>
      <w:tr w:rsidR="00F45288" w:rsidRPr="001978CD" w14:paraId="5AFCA4EA" w14:textId="77777777" w:rsidTr="00270981">
        <w:tc>
          <w:tcPr>
            <w:tcW w:w="2545" w:type="dxa"/>
          </w:tcPr>
          <w:p w14:paraId="7C1F3E8F" w14:textId="79867AA5" w:rsidR="00F45288" w:rsidRPr="001978CD" w:rsidRDefault="00F45288" w:rsidP="000D2AD2">
            <w:pPr>
              <w:pStyle w:val="Heading2"/>
            </w:pPr>
            <w:bookmarkStart w:id="24" w:name="_Toc81568374"/>
            <w:r>
              <w:t>Cellular</w:t>
            </w:r>
            <w:r>
              <w:rPr>
                <w:spacing w:val="-5"/>
              </w:rPr>
              <w:t xml:space="preserve"> </w:t>
            </w:r>
            <w:r>
              <w:t>Services</w:t>
            </w:r>
            <w:bookmarkEnd w:id="24"/>
          </w:p>
        </w:tc>
        <w:tc>
          <w:tcPr>
            <w:tcW w:w="7017" w:type="dxa"/>
            <w:tcBorders>
              <w:top w:val="single" w:sz="4" w:space="0" w:color="auto"/>
              <w:bottom w:val="single" w:sz="4" w:space="0" w:color="auto"/>
            </w:tcBorders>
          </w:tcPr>
          <w:p w14:paraId="23695EBA" w14:textId="6D6B60D1" w:rsidR="00EB51E7" w:rsidRDefault="00EB51E7" w:rsidP="00EB51E7">
            <w:pPr>
              <w:pStyle w:val="L1Paragraph"/>
            </w:pPr>
            <w:r>
              <w:t>Cellular Services is responsible for:</w:t>
            </w:r>
          </w:p>
          <w:p w14:paraId="371BF225" w14:textId="28F51714" w:rsidR="00F45288" w:rsidRPr="00EB51E7" w:rsidRDefault="00F45288" w:rsidP="00EB51E7">
            <w:pPr>
              <w:pStyle w:val="L1Bullet"/>
            </w:pPr>
            <w:r w:rsidRPr="00EB51E7">
              <w:t>Receiv</w:t>
            </w:r>
            <w:r w:rsidR="00EB51E7">
              <w:t>ing</w:t>
            </w:r>
            <w:r w:rsidRPr="00EB51E7">
              <w:t xml:space="preserve"> approved devices from the Refineries and ensur</w:t>
            </w:r>
            <w:r w:rsidR="00EB51E7">
              <w:t>ing</w:t>
            </w:r>
            <w:r w:rsidRPr="00EB51E7">
              <w:t xml:space="preserve"> they are approved per the file of approved devices/cases kept by Corporate Refining HES Professional.</w:t>
            </w:r>
          </w:p>
          <w:p w14:paraId="462545FD" w14:textId="498A8133" w:rsidR="00F45288" w:rsidRPr="00EB51E7" w:rsidRDefault="00F45288" w:rsidP="00EB51E7">
            <w:pPr>
              <w:pStyle w:val="L1Bullet"/>
            </w:pPr>
            <w:r w:rsidRPr="00EB51E7">
              <w:t>Ensur</w:t>
            </w:r>
            <w:r w:rsidR="00EB51E7">
              <w:t>ing</w:t>
            </w:r>
            <w:r w:rsidRPr="00EB51E7">
              <w:t xml:space="preserve"> approved cases are etched with MPC Logo.</w:t>
            </w:r>
          </w:p>
          <w:p w14:paraId="55AFF952" w14:textId="29D2B72E" w:rsidR="00F45288" w:rsidRDefault="00F45288" w:rsidP="00EB51E7">
            <w:pPr>
              <w:pStyle w:val="L1Bullet"/>
            </w:pPr>
            <w:r w:rsidRPr="00EB51E7">
              <w:lastRenderedPageBreak/>
              <w:t>Distribut</w:t>
            </w:r>
            <w:r w:rsidR="00EB51E7">
              <w:t>ing</w:t>
            </w:r>
            <w:r w:rsidRPr="00EB51E7">
              <w:t xml:space="preserve"> approved cases to the Refinery personnel </w:t>
            </w:r>
            <w:r w:rsidR="00EB51E7">
              <w:t xml:space="preserve">who are </w:t>
            </w:r>
            <w:r w:rsidRPr="00EB51E7">
              <w:t>authorized by their supervisor to have an “MPC Rugged Case” approved for use in</w:t>
            </w:r>
            <w:r>
              <w:rPr>
                <w:spacing w:val="-3"/>
              </w:rPr>
              <w:t xml:space="preserve"> </w:t>
            </w:r>
            <w:r>
              <w:t>hazardous locations.</w:t>
            </w:r>
          </w:p>
        </w:tc>
      </w:tr>
      <w:tr w:rsidR="00F45288" w:rsidRPr="001978CD" w14:paraId="69F05FFF" w14:textId="77777777" w:rsidTr="00270981">
        <w:tc>
          <w:tcPr>
            <w:tcW w:w="2545" w:type="dxa"/>
          </w:tcPr>
          <w:p w14:paraId="294F94F4" w14:textId="3E001437" w:rsidR="00F45288" w:rsidRPr="001978CD" w:rsidRDefault="003723F6" w:rsidP="000D2AD2">
            <w:pPr>
              <w:pStyle w:val="Heading2"/>
            </w:pPr>
            <w:bookmarkStart w:id="25" w:name="_Toc81568375"/>
            <w:r>
              <w:lastRenderedPageBreak/>
              <w:t xml:space="preserve">Martinez </w:t>
            </w:r>
            <w:r w:rsidR="00F45288">
              <w:t>Safety</w:t>
            </w:r>
            <w:r w:rsidR="00F45288">
              <w:rPr>
                <w:spacing w:val="-47"/>
              </w:rPr>
              <w:t xml:space="preserve"> </w:t>
            </w:r>
            <w:r w:rsidR="00F45288">
              <w:t>Supervisor</w:t>
            </w:r>
            <w:bookmarkEnd w:id="25"/>
          </w:p>
        </w:tc>
        <w:tc>
          <w:tcPr>
            <w:tcW w:w="7017" w:type="dxa"/>
            <w:tcBorders>
              <w:top w:val="single" w:sz="4" w:space="0" w:color="auto"/>
              <w:bottom w:val="single" w:sz="4" w:space="0" w:color="auto"/>
            </w:tcBorders>
          </w:tcPr>
          <w:p w14:paraId="4EA19851" w14:textId="17FB41A4" w:rsidR="00EB51E7" w:rsidRDefault="00EB51E7" w:rsidP="00EB51E7">
            <w:pPr>
              <w:pStyle w:val="L1Paragraph"/>
            </w:pPr>
            <w:r>
              <w:t xml:space="preserve"> Safety Supervisors </w:t>
            </w:r>
            <w:r w:rsidR="003723F6">
              <w:t>is</w:t>
            </w:r>
            <w:r>
              <w:t xml:space="preserve"> responsible for:</w:t>
            </w:r>
          </w:p>
          <w:p w14:paraId="4D86D256" w14:textId="69862E95" w:rsidR="00F45288" w:rsidRPr="00EB51E7" w:rsidRDefault="00F45288" w:rsidP="00EB51E7">
            <w:pPr>
              <w:pStyle w:val="L1Bullet"/>
            </w:pPr>
            <w:r w:rsidRPr="00EB51E7">
              <w:t>Incorporat</w:t>
            </w:r>
            <w:r w:rsidR="00EB51E7" w:rsidRPr="00EB51E7">
              <w:t>ing</w:t>
            </w:r>
            <w:r w:rsidRPr="00EB51E7">
              <w:t xml:space="preserve"> this policy into any existing site policy on mobile devices.</w:t>
            </w:r>
            <w:r w:rsidR="00EB51E7" w:rsidRPr="00EB51E7">
              <w:t xml:space="preserve"> </w:t>
            </w:r>
            <w:r w:rsidRPr="00EB51E7">
              <w:t xml:space="preserve"> Implementation of this policy must be in compliance with existing collective bargaining agreements.</w:t>
            </w:r>
          </w:p>
          <w:p w14:paraId="48401312" w14:textId="0708CFB6" w:rsidR="00F45288" w:rsidRPr="00EB51E7" w:rsidRDefault="00F45288" w:rsidP="00EB51E7">
            <w:pPr>
              <w:pStyle w:val="L1Bullet"/>
            </w:pPr>
            <w:r w:rsidRPr="00EB51E7">
              <w:t>Establish</w:t>
            </w:r>
            <w:r w:rsidR="00EB51E7">
              <w:t>ing</w:t>
            </w:r>
            <w:r w:rsidRPr="00EB51E7">
              <w:t xml:space="preserve"> a process to document </w:t>
            </w:r>
            <w:r w:rsidR="003723F6">
              <w:t>p</w:t>
            </w:r>
            <w:r w:rsidRPr="00EB51E7">
              <w:t xml:space="preserve">ersonnel who have a business need for an approved case/device and the process for ordering approved devices/cases through a 3rd party and sending to </w:t>
            </w:r>
            <w:r w:rsidR="00EB51E7" w:rsidRPr="00EB51E7">
              <w:t xml:space="preserve">Cellular Services </w:t>
            </w:r>
            <w:r w:rsidRPr="00EB51E7">
              <w:t>for MPC Logo.</w:t>
            </w:r>
          </w:p>
          <w:p w14:paraId="6D12165A" w14:textId="32F591FA" w:rsidR="00F45288" w:rsidRDefault="00F45288" w:rsidP="00EB51E7">
            <w:pPr>
              <w:pStyle w:val="L1Bullet"/>
            </w:pPr>
            <w:r w:rsidRPr="00EB51E7">
              <w:t>Review</w:t>
            </w:r>
            <w:r w:rsidR="00EB51E7" w:rsidRPr="00EB51E7">
              <w:t>ing</w:t>
            </w:r>
            <w:r w:rsidRPr="00EB51E7">
              <w:t xml:space="preserve"> and </w:t>
            </w:r>
            <w:r w:rsidR="00EB51E7" w:rsidRPr="00EB51E7">
              <w:t>a</w:t>
            </w:r>
            <w:r w:rsidRPr="00EB51E7">
              <w:t>pprov</w:t>
            </w:r>
            <w:r w:rsidR="00EB51E7" w:rsidRPr="00EB51E7">
              <w:t>ing</w:t>
            </w:r>
            <w:r w:rsidRPr="00EB51E7">
              <w:t xml:space="preserve"> Contractor Portable Electronic Products (PEP) for use within hazardous environments as “PEP2” devices.</w:t>
            </w:r>
          </w:p>
        </w:tc>
      </w:tr>
    </w:tbl>
    <w:p w14:paraId="459FA9A8" w14:textId="77777777" w:rsidR="00270981" w:rsidRPr="00270981" w:rsidRDefault="00270981" w:rsidP="00270981">
      <w:pPr>
        <w:pStyle w:val="L1Paragraph"/>
      </w:pPr>
    </w:p>
    <w:p w14:paraId="193C5AB7" w14:textId="12C475F1" w:rsidR="00FF3B15" w:rsidRPr="001978CD" w:rsidRDefault="00F45288" w:rsidP="00F637FC">
      <w:pPr>
        <w:pStyle w:val="Heading1"/>
      </w:pPr>
      <w:bookmarkStart w:id="26" w:name="_Toc81568376"/>
      <w:r>
        <w:t>Approval Process</w:t>
      </w:r>
      <w:bookmarkEnd w:id="26"/>
    </w:p>
    <w:tbl>
      <w:tblPr>
        <w:tblW w:w="9655" w:type="dxa"/>
        <w:tblLayout w:type="fixed"/>
        <w:tblCellMar>
          <w:top w:w="115" w:type="dxa"/>
          <w:left w:w="115" w:type="dxa"/>
          <w:bottom w:w="115" w:type="dxa"/>
          <w:right w:w="115" w:type="dxa"/>
        </w:tblCellMar>
        <w:tblLook w:val="04A0" w:firstRow="1" w:lastRow="0" w:firstColumn="1" w:lastColumn="0" w:noHBand="0" w:noVBand="1"/>
      </w:tblPr>
      <w:tblGrid>
        <w:gridCol w:w="2815"/>
        <w:gridCol w:w="6840"/>
      </w:tblGrid>
      <w:tr w:rsidR="00F45288" w:rsidRPr="001978CD" w14:paraId="6E9812AA" w14:textId="77777777" w:rsidTr="00270981">
        <w:trPr>
          <w:cantSplit/>
        </w:trPr>
        <w:tc>
          <w:tcPr>
            <w:tcW w:w="2815" w:type="dxa"/>
          </w:tcPr>
          <w:p w14:paraId="3B70D94D" w14:textId="3A557715" w:rsidR="00F45288" w:rsidRPr="001978CD" w:rsidRDefault="00F45288" w:rsidP="000D2AD2">
            <w:pPr>
              <w:pStyle w:val="Heading2"/>
            </w:pPr>
            <w:bookmarkStart w:id="27" w:name="_bookmark13"/>
            <w:bookmarkStart w:id="28" w:name="_Toc81568377"/>
            <w:bookmarkEnd w:id="27"/>
            <w:r>
              <w:t>Electronic</w:t>
            </w:r>
            <w:r>
              <w:rPr>
                <w:spacing w:val="1"/>
              </w:rPr>
              <w:t xml:space="preserve"> </w:t>
            </w:r>
            <w:r>
              <w:t>Device Appr</w:t>
            </w:r>
            <w:r w:rsidRPr="00EB51E7">
              <w:t>oval Proc</w:t>
            </w:r>
            <w:r>
              <w:t>ess</w:t>
            </w:r>
            <w:bookmarkEnd w:id="28"/>
          </w:p>
        </w:tc>
        <w:tc>
          <w:tcPr>
            <w:tcW w:w="6840" w:type="dxa"/>
            <w:tcBorders>
              <w:top w:val="single" w:sz="4" w:space="0" w:color="auto"/>
              <w:bottom w:val="single" w:sz="4" w:space="0" w:color="auto"/>
            </w:tcBorders>
          </w:tcPr>
          <w:p w14:paraId="5F42FE59" w14:textId="29F7E9D4" w:rsidR="00F45288" w:rsidRDefault="00F45288" w:rsidP="00F45288">
            <w:pPr>
              <w:pStyle w:val="L1ParagraphNumbered"/>
            </w:pPr>
            <w:r>
              <w:t xml:space="preserve">Any new types of non-intrinsically safe Company Electronic Devices to be used </w:t>
            </w:r>
            <w:r w:rsidR="000042B3">
              <w:t>at M</w:t>
            </w:r>
            <w:r w:rsidR="00E95DAF">
              <w:t>TZ</w:t>
            </w:r>
            <w:r w:rsidR="000042B3">
              <w:t>,</w:t>
            </w:r>
            <w:r>
              <w:t xml:space="preserve"> outlined in</w:t>
            </w:r>
            <w:r>
              <w:rPr>
                <w:color w:val="0000FF"/>
              </w:rPr>
              <w:t xml:space="preserve"> </w:t>
            </w:r>
            <w:r w:rsidRPr="00EB51E7">
              <w:t>Section</w:t>
            </w:r>
            <w:r w:rsidR="00EB51E7">
              <w:t> </w:t>
            </w:r>
            <w:r w:rsidR="00EB51E7">
              <w:fldChar w:fldCharType="begin"/>
            </w:r>
            <w:r w:rsidR="00EB51E7">
              <w:instrText xml:space="preserve"> REF _Ref81551915 \r \h </w:instrText>
            </w:r>
            <w:r w:rsidR="00EB51E7">
              <w:fldChar w:fldCharType="separate"/>
            </w:r>
            <w:r w:rsidR="00EB51E7">
              <w:t>5.0</w:t>
            </w:r>
            <w:r w:rsidR="00EB51E7">
              <w:fldChar w:fldCharType="end"/>
            </w:r>
            <w:r w:rsidRPr="00EB51E7">
              <w:t xml:space="preserve"> </w:t>
            </w:r>
            <w:r>
              <w:t>of this policy</w:t>
            </w:r>
            <w:r w:rsidR="000042B3">
              <w:t>,</w:t>
            </w:r>
            <w:r>
              <w:t xml:space="preserve"> must be approved by </w:t>
            </w:r>
            <w:r w:rsidR="000042B3">
              <w:t>the</w:t>
            </w:r>
            <w:r w:rsidR="000042B3">
              <w:rPr>
                <w:spacing w:val="-47"/>
              </w:rPr>
              <w:t xml:space="preserve"> </w:t>
            </w:r>
            <w:r w:rsidR="000042B3">
              <w:t>Safety</w:t>
            </w:r>
            <w:r>
              <w:t xml:space="preserve"> </w:t>
            </w:r>
            <w:r w:rsidR="000042B3">
              <w:t>Supervisor</w:t>
            </w:r>
            <w:r>
              <w:t xml:space="preserve"> if the device is to be used without a hot </w:t>
            </w:r>
            <w:proofErr w:type="gramStart"/>
            <w:r>
              <w:t>work</w:t>
            </w:r>
            <w:r w:rsidR="00FA4702">
              <w:t xml:space="preserve"> </w:t>
            </w:r>
            <w:r>
              <w:rPr>
                <w:spacing w:val="-47"/>
              </w:rPr>
              <w:t xml:space="preserve"> </w:t>
            </w:r>
            <w:r>
              <w:t>permit</w:t>
            </w:r>
            <w:proofErr w:type="gramEnd"/>
            <w:r>
              <w:rPr>
                <w:spacing w:val="-2"/>
              </w:rPr>
              <w:t xml:space="preserve"> </w:t>
            </w:r>
            <w:r>
              <w:t>in</w:t>
            </w:r>
            <w:r>
              <w:rPr>
                <w:spacing w:val="-2"/>
              </w:rPr>
              <w:t xml:space="preserve"> </w:t>
            </w:r>
            <w:r>
              <w:t>order</w:t>
            </w:r>
            <w:r>
              <w:rPr>
                <w:spacing w:val="-2"/>
              </w:rPr>
              <w:t xml:space="preserve"> </w:t>
            </w:r>
            <w:r>
              <w:t>to</w:t>
            </w:r>
            <w:r>
              <w:rPr>
                <w:spacing w:val="-2"/>
              </w:rPr>
              <w:t xml:space="preserve"> </w:t>
            </w:r>
            <w:r>
              <w:t>determine</w:t>
            </w:r>
            <w:r>
              <w:rPr>
                <w:spacing w:val="-1"/>
              </w:rPr>
              <w:t xml:space="preserve"> </w:t>
            </w:r>
            <w:r>
              <w:t>an appropriate</w:t>
            </w:r>
            <w:r>
              <w:rPr>
                <w:spacing w:val="-1"/>
              </w:rPr>
              <w:t xml:space="preserve"> </w:t>
            </w:r>
            <w:r>
              <w:t>case</w:t>
            </w:r>
            <w:r>
              <w:rPr>
                <w:spacing w:val="-1"/>
              </w:rPr>
              <w:t xml:space="preserve"> </w:t>
            </w:r>
            <w:r>
              <w:t>for</w:t>
            </w:r>
            <w:r>
              <w:rPr>
                <w:spacing w:val="-2"/>
              </w:rPr>
              <w:t xml:space="preserve"> </w:t>
            </w:r>
            <w:r>
              <w:t>the</w:t>
            </w:r>
            <w:r>
              <w:rPr>
                <w:spacing w:val="-2"/>
              </w:rPr>
              <w:t xml:space="preserve"> </w:t>
            </w:r>
            <w:r>
              <w:t>hazard</w:t>
            </w:r>
            <w:r>
              <w:rPr>
                <w:spacing w:val="-2"/>
              </w:rPr>
              <w:t xml:space="preserve"> </w:t>
            </w:r>
            <w:r>
              <w:t>location.</w:t>
            </w:r>
          </w:p>
          <w:p w14:paraId="1E3FF4D5" w14:textId="5C27FAD3" w:rsidR="00F45288" w:rsidRPr="00EB51E7" w:rsidRDefault="00F45288" w:rsidP="00EB51E7">
            <w:pPr>
              <w:pStyle w:val="L2Paragraph"/>
            </w:pPr>
            <w:r w:rsidRPr="00EB51E7">
              <w:rPr>
                <w:rStyle w:val="Bold"/>
              </w:rPr>
              <w:t>Note:</w:t>
            </w:r>
            <w:r w:rsidRPr="00EB51E7">
              <w:t xml:space="preserve"> </w:t>
            </w:r>
            <w:r w:rsidR="00EB51E7" w:rsidRPr="00EB51E7">
              <w:t xml:space="preserve"> </w:t>
            </w:r>
            <w:r w:rsidRPr="00EB51E7">
              <w:t xml:space="preserve">The Safety </w:t>
            </w:r>
            <w:r w:rsidR="000042B3">
              <w:t>Supervisor</w:t>
            </w:r>
            <w:r w:rsidRPr="00EB51E7">
              <w:t xml:space="preserve"> will utilize the approval process outlined in </w:t>
            </w:r>
            <w:hyperlink w:anchor="_bookmark38" w:history="1">
              <w:r w:rsidR="00B51F59" w:rsidRPr="00B51F59">
                <w:rPr>
                  <w:rStyle w:val="Hyperlink"/>
                </w:rPr>
                <w:fldChar w:fldCharType="begin"/>
              </w:r>
              <w:r w:rsidR="00B51F59" w:rsidRPr="00B51F59">
                <w:rPr>
                  <w:rStyle w:val="Hyperlink"/>
                </w:rPr>
                <w:instrText xml:space="preserve"> REF _Ref81552319 \r \h  \* MERGEFORMAT </w:instrText>
              </w:r>
              <w:r w:rsidR="00B51F59" w:rsidRPr="00B51F59">
                <w:rPr>
                  <w:rStyle w:val="Hyperlink"/>
                </w:rPr>
              </w:r>
              <w:r w:rsidR="00B51F59" w:rsidRPr="00B51F59">
                <w:rPr>
                  <w:rStyle w:val="Hyperlink"/>
                </w:rPr>
                <w:fldChar w:fldCharType="separate"/>
              </w:r>
              <w:r w:rsidR="00B51F59" w:rsidRPr="00B51F59">
                <w:rPr>
                  <w:rStyle w:val="Hyperlink"/>
                </w:rPr>
                <w:t>Appendix A</w:t>
              </w:r>
              <w:r w:rsidR="00B51F59" w:rsidRPr="00B51F59">
                <w:rPr>
                  <w:rStyle w:val="Hyperlink"/>
                </w:rPr>
                <w:fldChar w:fldCharType="end"/>
              </w:r>
            </w:hyperlink>
            <w:r w:rsidR="00B51F59">
              <w:t xml:space="preserve"> </w:t>
            </w:r>
            <w:r w:rsidRPr="00EB51E7">
              <w:t>of this policy.</w:t>
            </w:r>
          </w:p>
          <w:p w14:paraId="6EEBFEBA" w14:textId="4A53DC00" w:rsidR="00F45288" w:rsidRPr="001978CD" w:rsidRDefault="00F45288" w:rsidP="00F45288">
            <w:pPr>
              <w:pStyle w:val="L1ParagraphNumbered"/>
            </w:pPr>
            <w:r>
              <w:t>Any device that no longer meets the requirements of</w:t>
            </w:r>
            <w:r>
              <w:rPr>
                <w:color w:val="0000FF"/>
              </w:rPr>
              <w:t xml:space="preserve"> </w:t>
            </w:r>
            <w:r w:rsidR="00B51F59" w:rsidRPr="00B51F59">
              <w:t>Appendix A</w:t>
            </w:r>
            <w:r w:rsidRPr="00EB51E7">
              <w:t xml:space="preserve"> (e.g., cracked screen, broken case or port covers, etc</w:t>
            </w:r>
            <w:r>
              <w:t>.)</w:t>
            </w:r>
            <w:r>
              <w:rPr>
                <w:spacing w:val="-2"/>
              </w:rPr>
              <w:t xml:space="preserve"> </w:t>
            </w:r>
            <w:r>
              <w:t>no</w:t>
            </w:r>
            <w:r>
              <w:rPr>
                <w:spacing w:val="-2"/>
              </w:rPr>
              <w:t xml:space="preserve"> </w:t>
            </w:r>
            <w:r>
              <w:t>longer</w:t>
            </w:r>
            <w:r>
              <w:rPr>
                <w:spacing w:val="-1"/>
              </w:rPr>
              <w:t xml:space="preserve"> </w:t>
            </w:r>
            <w:r>
              <w:t>met</w:t>
            </w:r>
            <w:r>
              <w:rPr>
                <w:spacing w:val="-3"/>
              </w:rPr>
              <w:t xml:space="preserve"> </w:t>
            </w:r>
            <w:r>
              <w:t>the</w:t>
            </w:r>
            <w:r>
              <w:rPr>
                <w:spacing w:val="-2"/>
              </w:rPr>
              <w:t xml:space="preserve"> </w:t>
            </w:r>
            <w:r>
              <w:t>requirements</w:t>
            </w:r>
            <w:r>
              <w:rPr>
                <w:spacing w:val="-2"/>
              </w:rPr>
              <w:t xml:space="preserve"> </w:t>
            </w:r>
            <w:r>
              <w:t xml:space="preserve">of </w:t>
            </w:r>
            <w:r>
              <w:rPr>
                <w:b/>
              </w:rPr>
              <w:t>ISA</w:t>
            </w:r>
            <w:r>
              <w:rPr>
                <w:b/>
                <w:spacing w:val="-3"/>
              </w:rPr>
              <w:t xml:space="preserve"> </w:t>
            </w:r>
            <w:r>
              <w:rPr>
                <w:b/>
              </w:rPr>
              <w:t>12.12.03</w:t>
            </w:r>
            <w:r>
              <w:rPr>
                <w:b/>
                <w:spacing w:val="-1"/>
              </w:rPr>
              <w:t xml:space="preserve"> </w:t>
            </w:r>
            <w:r>
              <w:t>and</w:t>
            </w:r>
            <w:r>
              <w:rPr>
                <w:spacing w:val="-3"/>
              </w:rPr>
              <w:t xml:space="preserve"> </w:t>
            </w:r>
            <w:r>
              <w:t>shall</w:t>
            </w:r>
            <w:r>
              <w:rPr>
                <w:spacing w:val="-3"/>
              </w:rPr>
              <w:t xml:space="preserve"> </w:t>
            </w:r>
            <w:r>
              <w:t>be</w:t>
            </w:r>
            <w:r>
              <w:rPr>
                <w:spacing w:val="-2"/>
              </w:rPr>
              <w:t xml:space="preserve"> </w:t>
            </w:r>
            <w:r>
              <w:t>removed</w:t>
            </w:r>
            <w:r>
              <w:rPr>
                <w:spacing w:val="-3"/>
              </w:rPr>
              <w:t xml:space="preserve"> </w:t>
            </w:r>
            <w:r>
              <w:t>from</w:t>
            </w:r>
            <w:r w:rsidR="00B51F59">
              <w:rPr>
                <w:spacing w:val="-3"/>
              </w:rPr>
              <w:t> </w:t>
            </w:r>
            <w:r>
              <w:t>service.</w:t>
            </w:r>
          </w:p>
        </w:tc>
      </w:tr>
      <w:tr w:rsidR="00F45288" w:rsidRPr="001978CD" w14:paraId="71CE0F1B" w14:textId="77777777" w:rsidTr="00270981">
        <w:trPr>
          <w:cantSplit/>
        </w:trPr>
        <w:tc>
          <w:tcPr>
            <w:tcW w:w="2815" w:type="dxa"/>
          </w:tcPr>
          <w:p w14:paraId="5B10EF94" w14:textId="245763F2" w:rsidR="00F45288" w:rsidRPr="001978CD" w:rsidRDefault="00F45288" w:rsidP="000D2AD2">
            <w:pPr>
              <w:pStyle w:val="Heading2"/>
            </w:pPr>
            <w:bookmarkStart w:id="29" w:name="_Ref81550754"/>
            <w:bookmarkStart w:id="30" w:name="_Toc81568378"/>
            <w:r>
              <w:lastRenderedPageBreak/>
              <w:t>Contractor</w:t>
            </w:r>
            <w:r>
              <w:rPr>
                <w:spacing w:val="1"/>
              </w:rPr>
              <w:t xml:space="preserve"> </w:t>
            </w:r>
            <w:r>
              <w:t>Device Approval</w:t>
            </w:r>
            <w:r>
              <w:rPr>
                <w:spacing w:val="-47"/>
              </w:rPr>
              <w:t xml:space="preserve"> </w:t>
            </w:r>
            <w:r>
              <w:t>Process</w:t>
            </w:r>
            <w:bookmarkEnd w:id="29"/>
            <w:bookmarkEnd w:id="30"/>
          </w:p>
        </w:tc>
        <w:tc>
          <w:tcPr>
            <w:tcW w:w="6840" w:type="dxa"/>
            <w:tcBorders>
              <w:top w:val="single" w:sz="4" w:space="0" w:color="auto"/>
              <w:bottom w:val="single" w:sz="4" w:space="0" w:color="auto"/>
            </w:tcBorders>
          </w:tcPr>
          <w:p w14:paraId="3C19F38D" w14:textId="65BB472A" w:rsidR="00F45288" w:rsidRPr="00B51F59" w:rsidRDefault="00F45288" w:rsidP="000D2AD2">
            <w:pPr>
              <w:pStyle w:val="L1ParagraphNumbered"/>
            </w:pPr>
            <w:r w:rsidRPr="00B51F59">
              <w:t xml:space="preserve">Contract Companies with a legitimate business purpose may use Contractor - Issued Electronic Devices </w:t>
            </w:r>
            <w:r w:rsidR="00E95DAF">
              <w:t>within MTZ</w:t>
            </w:r>
            <w:r w:rsidRPr="00B51F59">
              <w:t xml:space="preserve"> locations outlined in</w:t>
            </w:r>
            <w:r w:rsidR="00B51F59" w:rsidRPr="00B51F59">
              <w:t xml:space="preserve"> Section </w:t>
            </w:r>
            <w:r w:rsidR="00B51F59" w:rsidRPr="00B51F59">
              <w:fldChar w:fldCharType="begin"/>
            </w:r>
            <w:r w:rsidR="00B51F59" w:rsidRPr="00B51F59">
              <w:instrText xml:space="preserve"> REF _Ref81551915 \r \h </w:instrText>
            </w:r>
            <w:r w:rsidR="00B51F59">
              <w:instrText xml:space="preserve"> \* MERGEFORMAT </w:instrText>
            </w:r>
            <w:r w:rsidR="00B51F59" w:rsidRPr="00B51F59">
              <w:fldChar w:fldCharType="separate"/>
            </w:r>
            <w:r w:rsidR="00B51F59" w:rsidRPr="00B51F59">
              <w:t>5.0</w:t>
            </w:r>
            <w:r w:rsidR="00B51F59" w:rsidRPr="00B51F59">
              <w:fldChar w:fldCharType="end"/>
            </w:r>
            <w:r w:rsidR="00B51F59" w:rsidRPr="00B51F59">
              <w:t xml:space="preserve"> </w:t>
            </w:r>
            <w:r w:rsidRPr="00B51F59">
              <w:t xml:space="preserve">of this policy. </w:t>
            </w:r>
            <w:r w:rsidR="00B51F59" w:rsidRPr="00B51F59">
              <w:t xml:space="preserve"> </w:t>
            </w:r>
            <w:r w:rsidRPr="00B51F59">
              <w:t>Contractor Issued Electronic Devices shall meet one of the following criteria:</w:t>
            </w:r>
          </w:p>
          <w:p w14:paraId="4AA13B78" w14:textId="77777777" w:rsidR="00F45288" w:rsidRPr="00B51F59" w:rsidRDefault="00F45288" w:rsidP="000D2AD2">
            <w:pPr>
              <w:pStyle w:val="L1ParagraphNumberedsublist"/>
            </w:pPr>
            <w:r w:rsidRPr="00B51F59">
              <w:t>Electronic Device clearly identified by or with factory-labeling as “Intrinsically Safe”, “Explosion Proof” or labeled as approved for use in hazardous locations rated as Class I, Div. 1 or 2,</w:t>
            </w:r>
          </w:p>
          <w:p w14:paraId="26733CDE" w14:textId="5E2D13BA" w:rsidR="00F45288" w:rsidRPr="00B51F59" w:rsidRDefault="00F45288" w:rsidP="000D2AD2">
            <w:pPr>
              <w:pStyle w:val="L1ParagraphNumberedsublist"/>
            </w:pPr>
            <w:r w:rsidRPr="00B51F59">
              <w:t>Establish an approval process consisten</w:t>
            </w:r>
            <w:r w:rsidRPr="000D2AD2">
              <w:t>t</w:t>
            </w:r>
            <w:hyperlink w:anchor="_bookmark38" w:history="1">
              <w:r w:rsidR="00B51F59" w:rsidRPr="000D2AD2">
                <w:t xml:space="preserve"> Appendix A</w:t>
              </w:r>
              <w:r w:rsidRPr="000D2AD2">
                <w:t xml:space="preserve"> </w:t>
              </w:r>
            </w:hyperlink>
            <w:r w:rsidRPr="00B51F59">
              <w:t>of this document, or</w:t>
            </w:r>
          </w:p>
          <w:p w14:paraId="2DF2D50F" w14:textId="1DA331F9" w:rsidR="00F45288" w:rsidRPr="00B51F59" w:rsidRDefault="00F45288" w:rsidP="000D2AD2">
            <w:pPr>
              <w:pStyle w:val="L1ParagraphNumberedsublist"/>
            </w:pPr>
            <w:r w:rsidRPr="00B51F59">
              <w:t xml:space="preserve">Obtain a </w:t>
            </w:r>
            <w:r w:rsidR="000D2AD2" w:rsidRPr="00B51F59">
              <w:t xml:space="preserve">Hot Work </w:t>
            </w:r>
            <w:r w:rsidRPr="00B51F59">
              <w:t>permit.</w:t>
            </w:r>
          </w:p>
          <w:p w14:paraId="7245A549" w14:textId="7FB34A67" w:rsidR="00F45288" w:rsidRPr="000D2AD2" w:rsidRDefault="000042B3" w:rsidP="000D2AD2">
            <w:pPr>
              <w:pStyle w:val="L1ParagraphNumbered"/>
            </w:pPr>
            <w:r>
              <w:t>U</w:t>
            </w:r>
            <w:r w:rsidR="00F45288" w:rsidRPr="000D2AD2">
              <w:t>tilize</w:t>
            </w:r>
            <w:hyperlink w:anchor="_bookmark38" w:history="1">
              <w:r w:rsidR="00B51F59" w:rsidRPr="000D2AD2">
                <w:t xml:space="preserve"> Appendix A</w:t>
              </w:r>
              <w:r w:rsidR="00F45288" w:rsidRPr="000D2AD2">
                <w:t xml:space="preserve"> </w:t>
              </w:r>
            </w:hyperlink>
            <w:r w:rsidR="00F45288" w:rsidRPr="000D2AD2">
              <w:t>of this p</w:t>
            </w:r>
            <w:r>
              <w:t>rocedure</w:t>
            </w:r>
            <w:r w:rsidR="00F45288" w:rsidRPr="000D2AD2">
              <w:t xml:space="preserve"> to approve Contractor Issued Electronic Devices shall ensure:</w:t>
            </w:r>
          </w:p>
          <w:p w14:paraId="74E2DE0C" w14:textId="4C6BE8AF" w:rsidR="00F45288" w:rsidRPr="000D2AD2" w:rsidRDefault="000D2AD2" w:rsidP="000D2AD2">
            <w:pPr>
              <w:pStyle w:val="L1ParagraphNumberedsublist"/>
              <w:numPr>
                <w:ilvl w:val="0"/>
                <w:numId w:val="29"/>
              </w:numPr>
            </w:pPr>
            <w:r>
              <w:t>T</w:t>
            </w:r>
            <w:r w:rsidR="00F45288" w:rsidRPr="000D2AD2">
              <w:t>he form is completed by the requesting contract company and supporting documentation is provided to MPC Safety Supervisor for retention, and</w:t>
            </w:r>
          </w:p>
          <w:p w14:paraId="3E6D6E5E" w14:textId="2A593FD4" w:rsidR="00F45288" w:rsidRPr="000D2AD2" w:rsidRDefault="000D2AD2" w:rsidP="000D2AD2">
            <w:pPr>
              <w:pStyle w:val="L1ParagraphNumberedsublist"/>
            </w:pPr>
            <w:r>
              <w:t>O</w:t>
            </w:r>
            <w:r w:rsidR="00F45288" w:rsidRPr="000D2AD2">
              <w:t xml:space="preserve">nce approved by MPC Safety Supervisor for use within Restricted Areas, the MPC Safety Supervisor shall apply the “Contractor Approved for Use” decal (see </w:t>
            </w:r>
            <w:hyperlink w:anchor="_bookmark47" w:history="1">
              <w:r>
                <w:fldChar w:fldCharType="begin"/>
              </w:r>
              <w:r>
                <w:instrText xml:space="preserve"> REF _Ref81552958 \h  \* MERGEFORMAT </w:instrText>
              </w:r>
              <w:r>
                <w:fldChar w:fldCharType="separate"/>
              </w:r>
              <w:r>
                <w:t xml:space="preserve">Figure </w:t>
              </w:r>
              <w:r>
                <w:rPr>
                  <w:noProof/>
                </w:rPr>
                <w:t>1</w:t>
              </w:r>
              <w:r>
                <w:fldChar w:fldCharType="end"/>
              </w:r>
            </w:hyperlink>
            <w:r>
              <w:t xml:space="preserve"> on page </w:t>
            </w:r>
            <w:r>
              <w:fldChar w:fldCharType="begin"/>
            </w:r>
            <w:r>
              <w:instrText xml:space="preserve"> PAGEREF _Ref81552974 \h </w:instrText>
            </w:r>
            <w:r>
              <w:fldChar w:fldCharType="separate"/>
            </w:r>
            <w:r>
              <w:rPr>
                <w:noProof/>
              </w:rPr>
              <w:t>14</w:t>
            </w:r>
            <w:r>
              <w:fldChar w:fldCharType="end"/>
            </w:r>
            <w:r>
              <w:t xml:space="preserve"> of this document</w:t>
            </w:r>
            <w:r w:rsidR="00F45288" w:rsidRPr="000D2AD2">
              <w:t>).</w:t>
            </w:r>
          </w:p>
          <w:p w14:paraId="7B6521C9" w14:textId="516385EE" w:rsidR="00F45288" w:rsidRPr="001978CD" w:rsidRDefault="00F45288" w:rsidP="000D2AD2">
            <w:pPr>
              <w:pStyle w:val="L1ParagraphNumbered"/>
            </w:pPr>
            <w:r>
              <w:t>If the Electronic Device or case becomes damaged the Electronic Device is no</w:t>
            </w:r>
            <w:r>
              <w:rPr>
                <w:spacing w:val="-47"/>
              </w:rPr>
              <w:t xml:space="preserve"> </w:t>
            </w:r>
            <w:r>
              <w:t>longer</w:t>
            </w:r>
            <w:r>
              <w:rPr>
                <w:spacing w:val="-2"/>
              </w:rPr>
              <w:t xml:space="preserve"> </w:t>
            </w:r>
            <w:r>
              <w:t>approved</w:t>
            </w:r>
            <w:r>
              <w:rPr>
                <w:spacing w:val="-1"/>
              </w:rPr>
              <w:t xml:space="preserve"> </w:t>
            </w:r>
            <w:r>
              <w:t>for</w:t>
            </w:r>
            <w:r>
              <w:rPr>
                <w:spacing w:val="-1"/>
              </w:rPr>
              <w:t xml:space="preserve"> </w:t>
            </w:r>
            <w:r>
              <w:t>use.</w:t>
            </w:r>
          </w:p>
        </w:tc>
      </w:tr>
    </w:tbl>
    <w:p w14:paraId="4F67AB31" w14:textId="3FDDE57E" w:rsidR="00BE78B5" w:rsidRDefault="00BE78B5" w:rsidP="00B901A0">
      <w:pPr>
        <w:pStyle w:val="L1Paragraph"/>
      </w:pPr>
    </w:p>
    <w:p w14:paraId="3EB9D83B" w14:textId="1C1A1ADA" w:rsidR="002E3EDF" w:rsidRDefault="002E3EDF" w:rsidP="002E3EDF">
      <w:pPr>
        <w:pStyle w:val="Heading1"/>
      </w:pPr>
      <w:bookmarkStart w:id="31" w:name="_Ref81551915"/>
      <w:bookmarkStart w:id="32" w:name="_Toc81568379"/>
      <w:r>
        <w:lastRenderedPageBreak/>
        <w:t>Safety</w:t>
      </w:r>
      <w:bookmarkEnd w:id="31"/>
      <w:bookmarkEnd w:id="32"/>
    </w:p>
    <w:tbl>
      <w:tblPr>
        <w:tblW w:w="9734" w:type="dxa"/>
        <w:tblLayout w:type="fixed"/>
        <w:tblCellMar>
          <w:top w:w="115" w:type="dxa"/>
          <w:left w:w="115" w:type="dxa"/>
          <w:bottom w:w="115" w:type="dxa"/>
          <w:right w:w="115" w:type="dxa"/>
        </w:tblCellMar>
        <w:tblLook w:val="04A0" w:firstRow="1" w:lastRow="0" w:firstColumn="1" w:lastColumn="0" w:noHBand="0" w:noVBand="1"/>
      </w:tblPr>
      <w:tblGrid>
        <w:gridCol w:w="2522"/>
        <w:gridCol w:w="7212"/>
      </w:tblGrid>
      <w:tr w:rsidR="002E3EDF" w:rsidRPr="001978CD" w14:paraId="5CCBF5B8" w14:textId="77777777" w:rsidTr="00B621AB">
        <w:trPr>
          <w:cantSplit/>
        </w:trPr>
        <w:tc>
          <w:tcPr>
            <w:tcW w:w="2522" w:type="dxa"/>
          </w:tcPr>
          <w:p w14:paraId="0206D9F5" w14:textId="53D353B9" w:rsidR="002E3EDF" w:rsidRPr="001978CD" w:rsidRDefault="002E3EDF" w:rsidP="000D2AD2">
            <w:pPr>
              <w:pStyle w:val="Heading2"/>
            </w:pPr>
            <w:bookmarkStart w:id="33" w:name="_bookmark16"/>
            <w:bookmarkStart w:id="34" w:name="_Toc81568380"/>
            <w:bookmarkEnd w:id="33"/>
            <w:r>
              <w:t>Electronic</w:t>
            </w:r>
            <w:r>
              <w:rPr>
                <w:spacing w:val="1"/>
              </w:rPr>
              <w:t xml:space="preserve"> </w:t>
            </w:r>
            <w:r>
              <w:t>Device Use in</w:t>
            </w:r>
            <w:r>
              <w:rPr>
                <w:spacing w:val="1"/>
              </w:rPr>
              <w:t xml:space="preserve"> </w:t>
            </w:r>
            <w:r>
              <w:t>Restricted</w:t>
            </w:r>
            <w:r>
              <w:rPr>
                <w:spacing w:val="-7"/>
              </w:rPr>
              <w:t xml:space="preserve"> </w:t>
            </w:r>
            <w:r>
              <w:t>Areas</w:t>
            </w:r>
            <w:bookmarkEnd w:id="34"/>
          </w:p>
        </w:tc>
        <w:tc>
          <w:tcPr>
            <w:tcW w:w="7212" w:type="dxa"/>
            <w:tcBorders>
              <w:top w:val="single" w:sz="4" w:space="0" w:color="auto"/>
              <w:bottom w:val="single" w:sz="4" w:space="0" w:color="auto"/>
            </w:tcBorders>
          </w:tcPr>
          <w:p w14:paraId="72762215" w14:textId="5C1C3637" w:rsidR="002E3EDF" w:rsidRPr="000D2AD2" w:rsidRDefault="002E3EDF" w:rsidP="000D2AD2">
            <w:pPr>
              <w:pStyle w:val="L1ParagraphNumbered"/>
            </w:pPr>
            <w:r w:rsidRPr="000D2AD2">
              <w:t xml:space="preserve">Only an Intrinsically Safe or Company Approved Electronic Device as defined herein is permitted within Restricted Areas. </w:t>
            </w:r>
            <w:r w:rsidR="000D2AD2">
              <w:t xml:space="preserve"> </w:t>
            </w:r>
            <w:r w:rsidRPr="000D2AD2">
              <w:t>Company issued devices specifically intended for use within the Restricted Areas, such as radios, RADAR handhelds, etc., do not require additional approval prior to use.</w:t>
            </w:r>
          </w:p>
          <w:p w14:paraId="451BB179" w14:textId="30A30611" w:rsidR="002E3EDF" w:rsidRPr="000D2AD2" w:rsidRDefault="002E3EDF" w:rsidP="000D2AD2">
            <w:pPr>
              <w:pStyle w:val="L1ParagraphNumbered"/>
            </w:pPr>
            <w:r w:rsidRPr="000D2AD2">
              <w:t>Possession of any personal</w:t>
            </w:r>
            <w:r w:rsidR="000D2AD2">
              <w:t>,</w:t>
            </w:r>
            <w:r w:rsidRPr="000D2AD2">
              <w:t xml:space="preserve"> non-Intrinsically Safe Electronic Device whether powered on or off, is strictly prohibited in Restricted Areas, with the exception of personal medical devices. </w:t>
            </w:r>
            <w:r w:rsidR="000D2AD2">
              <w:t xml:space="preserve"> </w:t>
            </w:r>
            <w:r w:rsidRPr="000D2AD2">
              <w:t>Non-Intrinsically Safe Electronic Devices should be stored and used only in vehicles, offices, locker rooms</w:t>
            </w:r>
            <w:r w:rsidR="000D2AD2">
              <w:t>,</w:t>
            </w:r>
            <w:r w:rsidRPr="000D2AD2">
              <w:t xml:space="preserve"> or designated lunch/break areas.</w:t>
            </w:r>
          </w:p>
          <w:p w14:paraId="53B49949" w14:textId="292EB193" w:rsidR="002E3EDF" w:rsidRPr="000D2AD2" w:rsidRDefault="002E3EDF" w:rsidP="000D2AD2">
            <w:pPr>
              <w:pStyle w:val="L1ParagraphNumbered"/>
            </w:pPr>
            <w:r w:rsidRPr="000D2AD2">
              <w:t xml:space="preserve">Non-Intrinsically Safe Personal Medical Devices (e.g., insulin pump) require the user to wear a four-gas meter in lieu of obtaining a </w:t>
            </w:r>
            <w:r w:rsidR="000D2AD2" w:rsidRPr="000D2AD2">
              <w:t xml:space="preserve">Hot Work </w:t>
            </w:r>
            <w:r w:rsidRPr="000D2AD2">
              <w:t>permit.</w:t>
            </w:r>
            <w:r w:rsidR="000D2AD2">
              <w:t xml:space="preserve"> </w:t>
            </w:r>
            <w:r w:rsidRPr="000D2AD2">
              <w:t xml:space="preserve"> If the four-gas meter alarms, the person must evacuate immediately to a safe location.</w:t>
            </w:r>
          </w:p>
          <w:p w14:paraId="3316D495" w14:textId="47E60366" w:rsidR="002E3EDF" w:rsidRPr="000D2AD2" w:rsidRDefault="002E3EDF" w:rsidP="000D2AD2">
            <w:pPr>
              <w:pStyle w:val="L1ParagraphNumbered"/>
            </w:pPr>
            <w:r w:rsidRPr="000D2AD2">
              <w:t>Use of a non-Intrinsically Safe Company Electronic Device or Company Approved Electronic Device for use in hazardous locations in a Restricted Area shall serve a legitimate business purpose, be approved by</w:t>
            </w:r>
            <w:r w:rsidR="00056A44">
              <w:t xml:space="preserve"> MTZ</w:t>
            </w:r>
            <w:r w:rsidRPr="000D2AD2">
              <w:t xml:space="preserve"> management, and be accompanied by a </w:t>
            </w:r>
            <w:r w:rsidR="000D2AD2" w:rsidRPr="000D2AD2">
              <w:t xml:space="preserve">Hot Work </w:t>
            </w:r>
            <w:r w:rsidRPr="000D2AD2">
              <w:t>permit.</w:t>
            </w:r>
          </w:p>
          <w:p w14:paraId="5BE434D7" w14:textId="4C73E034" w:rsidR="002E3EDF" w:rsidRPr="001978CD" w:rsidRDefault="002E3EDF" w:rsidP="000D2AD2">
            <w:pPr>
              <w:pStyle w:val="L1ParagraphNumbered"/>
            </w:pPr>
            <w:r w:rsidRPr="000D2AD2">
              <w:t xml:space="preserve">Electronic Devices, with the exception of radios, may not be used while moving through the unit (e.g., walking or climbing). </w:t>
            </w:r>
            <w:r w:rsidR="000D2AD2">
              <w:t xml:space="preserve"> </w:t>
            </w:r>
            <w:r w:rsidRPr="000D2AD2">
              <w:t xml:space="preserve">No external electrical or wireless connections or accessories, including ear buds, headphones, or Bluetooth technologies, are permitted to be used in any Restricted Area. </w:t>
            </w:r>
            <w:r w:rsidR="000D2AD2">
              <w:t xml:space="preserve"> </w:t>
            </w:r>
            <w:r w:rsidRPr="000D2AD2">
              <w:t>Phone conversations are prohibited where</w:t>
            </w:r>
            <w:r>
              <w:rPr>
                <w:spacing w:val="-1"/>
              </w:rPr>
              <w:t xml:space="preserve"> </w:t>
            </w:r>
            <w:r>
              <w:t>hearing</w:t>
            </w:r>
            <w:r>
              <w:rPr>
                <w:spacing w:val="-3"/>
              </w:rPr>
              <w:t xml:space="preserve"> </w:t>
            </w:r>
            <w:r>
              <w:t>protection</w:t>
            </w:r>
            <w:r>
              <w:rPr>
                <w:spacing w:val="-1"/>
              </w:rPr>
              <w:t xml:space="preserve"> </w:t>
            </w:r>
            <w:r>
              <w:t>is required.</w:t>
            </w:r>
          </w:p>
        </w:tc>
      </w:tr>
      <w:tr w:rsidR="002E3EDF" w:rsidRPr="001978CD" w14:paraId="2831AFEE" w14:textId="77777777" w:rsidTr="00B621AB">
        <w:trPr>
          <w:cantSplit/>
        </w:trPr>
        <w:tc>
          <w:tcPr>
            <w:tcW w:w="2522" w:type="dxa"/>
          </w:tcPr>
          <w:p w14:paraId="49092DE4" w14:textId="61AE7311" w:rsidR="002E3EDF" w:rsidRPr="000D2AD2" w:rsidRDefault="002E3EDF" w:rsidP="000D2AD2">
            <w:pPr>
              <w:pStyle w:val="Heading2"/>
            </w:pPr>
            <w:bookmarkStart w:id="35" w:name="_Toc81568381"/>
            <w:r w:rsidRPr="000D2AD2">
              <w:t xml:space="preserve">Electronic Device Use in Vehicles within </w:t>
            </w:r>
            <w:bookmarkEnd w:id="35"/>
            <w:r w:rsidR="006A48D9">
              <w:t>MTZ Site</w:t>
            </w:r>
          </w:p>
        </w:tc>
        <w:tc>
          <w:tcPr>
            <w:tcW w:w="7212" w:type="dxa"/>
            <w:tcBorders>
              <w:top w:val="single" w:sz="4" w:space="0" w:color="auto"/>
              <w:bottom w:val="single" w:sz="4" w:space="0" w:color="auto"/>
            </w:tcBorders>
          </w:tcPr>
          <w:p w14:paraId="05A79C0C" w14:textId="15ABD403" w:rsidR="002E3EDF" w:rsidRPr="000D2AD2" w:rsidRDefault="002E3EDF" w:rsidP="000D2AD2">
            <w:pPr>
              <w:pStyle w:val="L1ParagraphNumbered"/>
            </w:pPr>
            <w:r w:rsidRPr="000D2AD2">
              <w:t xml:space="preserve">Use of any Electronic Device while driving a vehicle or operating equipment within the </w:t>
            </w:r>
            <w:r w:rsidR="006A48D9">
              <w:t>site</w:t>
            </w:r>
            <w:r w:rsidRPr="000D2AD2">
              <w:t xml:space="preserve"> is strictly prohibited</w:t>
            </w:r>
            <w:r w:rsidR="006A48D9">
              <w:t xml:space="preserve">, this includes </w:t>
            </w:r>
            <w:r w:rsidRPr="006A48D9">
              <w:t>wireless, Bluetooth</w:t>
            </w:r>
            <w:r w:rsidR="000D2AD2" w:rsidRPr="006A48D9">
              <w:t>,</w:t>
            </w:r>
            <w:r w:rsidRPr="006A48D9">
              <w:t xml:space="preserve"> or hands-free communication technology</w:t>
            </w:r>
            <w:r w:rsidR="006A48D9" w:rsidRPr="006A48D9">
              <w:t xml:space="preserve">, in accordance with </w:t>
            </w:r>
            <w:r w:rsidR="006A48D9" w:rsidRPr="006A48D9">
              <w:rPr>
                <w:b/>
                <w:bCs/>
              </w:rPr>
              <w:t>RSI 08-36 Vehicle Safety</w:t>
            </w:r>
            <w:r w:rsidRPr="006A48D9">
              <w:t>.</w:t>
            </w:r>
            <w:r w:rsidRPr="000D2AD2">
              <w:t xml:space="preserve"> </w:t>
            </w:r>
            <w:r w:rsidR="000D2AD2">
              <w:t xml:space="preserve"> </w:t>
            </w:r>
            <w:r w:rsidRPr="000D2AD2">
              <w:t xml:space="preserve">Prohibited usage includes but is not limited to texting, instant messaging, </w:t>
            </w:r>
            <w:proofErr w:type="gramStart"/>
            <w:r w:rsidRPr="000D2AD2">
              <w:t>reading</w:t>
            </w:r>
            <w:proofErr w:type="gramEnd"/>
            <w:r w:rsidRPr="000D2AD2">
              <w:t xml:space="preserve"> or sending messages or e-mails, receiving or making phone calls, and/or taking pictures, videos</w:t>
            </w:r>
            <w:r w:rsidR="000D2AD2">
              <w:t>,</w:t>
            </w:r>
            <w:r w:rsidRPr="000D2AD2">
              <w:t xml:space="preserve"> or recordings.</w:t>
            </w:r>
          </w:p>
          <w:p w14:paraId="2B52486C" w14:textId="77777777" w:rsidR="002E3EDF" w:rsidRPr="000D2AD2" w:rsidRDefault="002E3EDF" w:rsidP="000D2AD2">
            <w:pPr>
              <w:pStyle w:val="L1ParagraphNumbered"/>
            </w:pPr>
            <w:r w:rsidRPr="000D2AD2">
              <w:t>Electronic Device use within vehicles is permissible when riding as a passenger or the vehicle or equipment is pulled over in a safe location, out of the way of traffic/work, and parked at a complete stop prior to the user engaging in any of the above-listed activities and should serve a legitimate business purpose.</w:t>
            </w:r>
          </w:p>
          <w:p w14:paraId="003263F7" w14:textId="3B3C3F89" w:rsidR="002E3EDF" w:rsidRPr="000D2AD2" w:rsidRDefault="002E3EDF" w:rsidP="000D2AD2">
            <w:pPr>
              <w:pStyle w:val="L1ParagraphNumbered"/>
            </w:pPr>
            <w:r w:rsidRPr="000D2AD2">
              <w:t>Equipment subject to this prohibition includes but is not limited to cars, trucks, forklifts, man-lifts, cherry pickers, cranes, golf carts, all terrain buggies, bicycles, or anything similar in nature.</w:t>
            </w:r>
          </w:p>
        </w:tc>
      </w:tr>
      <w:tr w:rsidR="002E3EDF" w:rsidRPr="001978CD" w14:paraId="5D313253" w14:textId="77777777" w:rsidTr="00B621AB">
        <w:trPr>
          <w:cantSplit/>
        </w:trPr>
        <w:tc>
          <w:tcPr>
            <w:tcW w:w="2522" w:type="dxa"/>
          </w:tcPr>
          <w:p w14:paraId="496EFD77" w14:textId="4832318B" w:rsidR="002E3EDF" w:rsidRDefault="002E3EDF" w:rsidP="000D2AD2">
            <w:pPr>
              <w:pStyle w:val="Heading2"/>
            </w:pPr>
            <w:bookmarkStart w:id="36" w:name="_bookmark18"/>
            <w:bookmarkStart w:id="37" w:name="_Toc81568382"/>
            <w:bookmarkEnd w:id="36"/>
            <w:r>
              <w:lastRenderedPageBreak/>
              <w:t>Personal</w:t>
            </w:r>
            <w:r>
              <w:rPr>
                <w:spacing w:val="1"/>
              </w:rPr>
              <w:t xml:space="preserve"> </w:t>
            </w:r>
            <w:r>
              <w:t>Electronic Device</w:t>
            </w:r>
            <w:r>
              <w:rPr>
                <w:spacing w:val="-48"/>
              </w:rPr>
              <w:t xml:space="preserve"> </w:t>
            </w:r>
            <w:r>
              <w:t>Use in Central</w:t>
            </w:r>
            <w:r>
              <w:rPr>
                <w:spacing w:val="1"/>
              </w:rPr>
              <w:t xml:space="preserve"> </w:t>
            </w:r>
            <w:r>
              <w:t>Control Rooms</w:t>
            </w:r>
            <w:r>
              <w:rPr>
                <w:spacing w:val="1"/>
              </w:rPr>
              <w:t xml:space="preserve"> </w:t>
            </w:r>
            <w:r>
              <w:t>and Operator</w:t>
            </w:r>
            <w:r>
              <w:rPr>
                <w:spacing w:val="1"/>
              </w:rPr>
              <w:t xml:space="preserve"> </w:t>
            </w:r>
            <w:r>
              <w:t>Boards / Consoles</w:t>
            </w:r>
            <w:bookmarkEnd w:id="37"/>
          </w:p>
        </w:tc>
        <w:tc>
          <w:tcPr>
            <w:tcW w:w="7212" w:type="dxa"/>
            <w:tcBorders>
              <w:top w:val="single" w:sz="4" w:space="0" w:color="auto"/>
              <w:bottom w:val="single" w:sz="4" w:space="0" w:color="auto"/>
            </w:tcBorders>
          </w:tcPr>
          <w:p w14:paraId="48EDEBD2" w14:textId="16105588" w:rsidR="002E3EDF" w:rsidRPr="000D2AD2" w:rsidRDefault="002E3EDF" w:rsidP="000D2AD2">
            <w:pPr>
              <w:pStyle w:val="L1ParagraphNumbered"/>
            </w:pPr>
            <w:r w:rsidRPr="000D2AD2">
              <w:t xml:space="preserve">To ensure security and avoid safety distractions, Personal Electronic Devices can only be used or charged at the consoles/boards at the discretion of the Owning Department Manager. </w:t>
            </w:r>
            <w:r w:rsidR="000D2AD2" w:rsidRPr="000D2AD2">
              <w:t xml:space="preserve"> </w:t>
            </w:r>
            <w:r w:rsidRPr="000D2AD2">
              <w:t>Personal Electronic Devices should be stored in vehicles, offices, locker rooms or designated lunch or break areas.</w:t>
            </w:r>
          </w:p>
          <w:p w14:paraId="41FE8B42" w14:textId="718EBAAB" w:rsidR="002E3EDF" w:rsidRDefault="002E3EDF" w:rsidP="000D2AD2">
            <w:pPr>
              <w:pStyle w:val="L1ParagraphNumbered"/>
            </w:pPr>
            <w:r w:rsidRPr="000D2AD2">
              <w:t xml:space="preserve">Use of Company Electronic Devices or Company Approved Electronic Devices, including Company computer stations in the control rooms, shall be in accordance with </w:t>
            </w:r>
            <w:hyperlink r:id="rId16">
              <w:r w:rsidR="000042B3" w:rsidRPr="006A48D9">
                <w:rPr>
                  <w:b/>
                  <w:bCs/>
                </w:rPr>
                <w:t>RSI-08-22</w:t>
              </w:r>
              <w:r w:rsidR="000042B3">
                <w:t xml:space="preserve"> and </w:t>
              </w:r>
              <w:r w:rsidR="000042B3" w:rsidRPr="006A48D9">
                <w:rPr>
                  <w:b/>
                  <w:bCs/>
                </w:rPr>
                <w:t>REF-1056 Safe Use of Electronic Devices</w:t>
              </w:r>
              <w:r w:rsidRPr="006A48D9">
                <w:rPr>
                  <w:b/>
                  <w:bCs/>
                </w:rPr>
                <w:t>.</w:t>
              </w:r>
            </w:hyperlink>
          </w:p>
        </w:tc>
      </w:tr>
      <w:tr w:rsidR="002E3EDF" w:rsidRPr="001978CD" w14:paraId="3A154248" w14:textId="77777777" w:rsidTr="00B621AB">
        <w:trPr>
          <w:cantSplit/>
        </w:trPr>
        <w:tc>
          <w:tcPr>
            <w:tcW w:w="2522" w:type="dxa"/>
          </w:tcPr>
          <w:p w14:paraId="3852867B" w14:textId="02F3F310" w:rsidR="002E3EDF" w:rsidRDefault="002E3EDF" w:rsidP="000D2AD2">
            <w:pPr>
              <w:pStyle w:val="Heading2"/>
            </w:pPr>
            <w:bookmarkStart w:id="38" w:name="_Toc81568383"/>
            <w:r>
              <w:t>Personal</w:t>
            </w:r>
            <w:r>
              <w:rPr>
                <w:spacing w:val="1"/>
              </w:rPr>
              <w:t xml:space="preserve"> </w:t>
            </w:r>
            <w:r>
              <w:t>Electronic</w:t>
            </w:r>
            <w:r>
              <w:rPr>
                <w:spacing w:val="1"/>
              </w:rPr>
              <w:t xml:space="preserve"> </w:t>
            </w:r>
            <w:r>
              <w:t>Devices Use in</w:t>
            </w:r>
            <w:r>
              <w:rPr>
                <w:spacing w:val="-47"/>
              </w:rPr>
              <w:t xml:space="preserve"> </w:t>
            </w:r>
            <w:r>
              <w:t>Maintenance</w:t>
            </w:r>
            <w:r>
              <w:rPr>
                <w:spacing w:val="1"/>
              </w:rPr>
              <w:t xml:space="preserve"> </w:t>
            </w:r>
            <w:r>
              <w:t>Shops</w:t>
            </w:r>
            <w:bookmarkEnd w:id="38"/>
          </w:p>
        </w:tc>
        <w:tc>
          <w:tcPr>
            <w:tcW w:w="7212" w:type="dxa"/>
            <w:tcBorders>
              <w:top w:val="single" w:sz="4" w:space="0" w:color="auto"/>
              <w:bottom w:val="single" w:sz="4" w:space="0" w:color="auto"/>
            </w:tcBorders>
          </w:tcPr>
          <w:p w14:paraId="50FDF7B9" w14:textId="53B19A2C" w:rsidR="002E3EDF" w:rsidRPr="000D2AD2" w:rsidRDefault="002E3EDF" w:rsidP="000D2AD2">
            <w:pPr>
              <w:pStyle w:val="L1ParagraphNumbered"/>
            </w:pPr>
            <w:r w:rsidRPr="006A48D9">
              <w:t xml:space="preserve">Possession of Personal Electronic Devices, either intrinsically safe, Company Approved Electronic Device or non-intrinsically safe, whether powered on or off is limited </w:t>
            </w:r>
            <w:r w:rsidRPr="007467ED">
              <w:t>in Maintenance Shops at the discretion of the Owning Department Manager.</w:t>
            </w:r>
            <w:r w:rsidR="007467ED">
              <w:t xml:space="preserve"> </w:t>
            </w:r>
            <w:r w:rsidRPr="000D2AD2">
              <w:t>Use of Personal Electronic Devices should be restricted to non-working time, including break periods, in designated lunch or break areas, locker rooms, offices, external parking areas and during transition to and from the gate, such as before and after shift.</w:t>
            </w:r>
          </w:p>
        </w:tc>
      </w:tr>
    </w:tbl>
    <w:p w14:paraId="0F16A285" w14:textId="0B8F7589" w:rsidR="002E3EDF" w:rsidRDefault="002E3EDF" w:rsidP="002E3EDF">
      <w:pPr>
        <w:pStyle w:val="L1Paragraph"/>
      </w:pPr>
    </w:p>
    <w:p w14:paraId="199CC53D" w14:textId="4A613818" w:rsidR="002E3EDF" w:rsidRDefault="002E3EDF" w:rsidP="002E3EDF">
      <w:pPr>
        <w:pStyle w:val="Heading1"/>
      </w:pPr>
      <w:bookmarkStart w:id="39" w:name="_Toc81568384"/>
      <w:r>
        <w:t>Security</w:t>
      </w:r>
      <w:bookmarkEnd w:id="39"/>
    </w:p>
    <w:tbl>
      <w:tblPr>
        <w:tblW w:w="9734" w:type="dxa"/>
        <w:tblLayout w:type="fixed"/>
        <w:tblCellMar>
          <w:top w:w="115" w:type="dxa"/>
          <w:left w:w="115" w:type="dxa"/>
          <w:bottom w:w="115" w:type="dxa"/>
          <w:right w:w="115" w:type="dxa"/>
        </w:tblCellMar>
        <w:tblLook w:val="04A0" w:firstRow="1" w:lastRow="0" w:firstColumn="1" w:lastColumn="0" w:noHBand="0" w:noVBand="1"/>
      </w:tblPr>
      <w:tblGrid>
        <w:gridCol w:w="2522"/>
        <w:gridCol w:w="7212"/>
      </w:tblGrid>
      <w:tr w:rsidR="002E3EDF" w:rsidRPr="001978CD" w14:paraId="75F955A0" w14:textId="77777777" w:rsidTr="00B621AB">
        <w:trPr>
          <w:cantSplit/>
        </w:trPr>
        <w:tc>
          <w:tcPr>
            <w:tcW w:w="2522" w:type="dxa"/>
          </w:tcPr>
          <w:p w14:paraId="0BF21169" w14:textId="1504D4F4" w:rsidR="002E3EDF" w:rsidRPr="00306C63" w:rsidRDefault="002E3EDF" w:rsidP="00306C63">
            <w:pPr>
              <w:pStyle w:val="Heading2"/>
            </w:pPr>
            <w:bookmarkStart w:id="40" w:name="5.1_Recording_Proprietary_Information_wi"/>
            <w:bookmarkStart w:id="41" w:name="_bookmark21"/>
            <w:bookmarkStart w:id="42" w:name="_Toc81568385"/>
            <w:bookmarkEnd w:id="40"/>
            <w:bookmarkEnd w:id="41"/>
            <w:r w:rsidRPr="00306C63">
              <w:t>Recording Proprietary Information with Electronic Devices</w:t>
            </w:r>
            <w:bookmarkEnd w:id="42"/>
          </w:p>
        </w:tc>
        <w:tc>
          <w:tcPr>
            <w:tcW w:w="7212" w:type="dxa"/>
            <w:tcBorders>
              <w:top w:val="single" w:sz="4" w:space="0" w:color="auto"/>
              <w:bottom w:val="single" w:sz="4" w:space="0" w:color="auto"/>
            </w:tcBorders>
          </w:tcPr>
          <w:p w14:paraId="43421D94" w14:textId="64111024" w:rsidR="002E3EDF" w:rsidRPr="00306C63" w:rsidRDefault="002E3EDF" w:rsidP="00306C63">
            <w:pPr>
              <w:pStyle w:val="L1ParagraphNumbered"/>
            </w:pPr>
            <w:r w:rsidRPr="00306C63">
              <w:t xml:space="preserve">The use of Electronic Devices to record and distribute Proprietary Information at </w:t>
            </w:r>
            <w:r w:rsidR="00056A44">
              <w:t>MTZ will</w:t>
            </w:r>
            <w:r w:rsidRPr="00306C63">
              <w:t xml:space="preserve"> comply with all company policies, including but not limited to </w:t>
            </w:r>
            <w:r w:rsidR="00D24D95">
              <w:t xml:space="preserve">MPC </w:t>
            </w:r>
            <w:hyperlink r:id="rId17">
              <w:r w:rsidRPr="00D24D95">
                <w:t xml:space="preserve">Policy 10006, </w:t>
              </w:r>
            </w:hyperlink>
            <w:hyperlink r:id="rId18">
              <w:r w:rsidRPr="00D24D95">
                <w:t xml:space="preserve">Policy 12002, </w:t>
              </w:r>
            </w:hyperlink>
            <w:r w:rsidRPr="00D24D95">
              <w:t xml:space="preserve">and </w:t>
            </w:r>
            <w:hyperlink r:id="rId19">
              <w:r w:rsidRPr="00D24D95">
                <w:t xml:space="preserve">Policy 12003, </w:t>
              </w:r>
            </w:hyperlink>
            <w:r w:rsidRPr="00306C63">
              <w:t>and be consistent with the site Facility Security Plan (FSP) requirements.</w:t>
            </w:r>
          </w:p>
          <w:p w14:paraId="6C4D4F90" w14:textId="77777777" w:rsidR="002E3EDF" w:rsidRPr="007467ED" w:rsidRDefault="002E3EDF" w:rsidP="00306C63">
            <w:pPr>
              <w:pStyle w:val="L1ParagraphNumbered"/>
            </w:pPr>
            <w:r w:rsidRPr="007467ED">
              <w:t>Recording is permissible if it otherwise complies with this policy and the recording is for a legitimate business purpose, unless such Recording adversely affects or compromises:</w:t>
            </w:r>
          </w:p>
          <w:p w14:paraId="6CF23B13" w14:textId="6451545D" w:rsidR="002E3EDF" w:rsidRPr="007467ED" w:rsidRDefault="002E3EDF" w:rsidP="00306C63">
            <w:pPr>
              <w:pStyle w:val="L1ParagraphNumberedsublist"/>
              <w:numPr>
                <w:ilvl w:val="0"/>
                <w:numId w:val="16"/>
              </w:numPr>
            </w:pPr>
            <w:r w:rsidRPr="007467ED">
              <w:t>a company trade secret or provides competitive insight to development of systems, processes, products, know-how</w:t>
            </w:r>
            <w:r w:rsidR="00306C63" w:rsidRPr="007467ED">
              <w:t>,</w:t>
            </w:r>
            <w:r w:rsidRPr="007467ED">
              <w:t xml:space="preserve"> and</w:t>
            </w:r>
            <w:r w:rsidR="00306C63" w:rsidRPr="007467ED">
              <w:t> </w:t>
            </w:r>
            <w:r w:rsidRPr="007467ED">
              <w:t>technology,</w:t>
            </w:r>
          </w:p>
          <w:p w14:paraId="23D13A2C" w14:textId="77777777" w:rsidR="002E3EDF" w:rsidRPr="007467ED" w:rsidRDefault="002E3EDF" w:rsidP="00306C63">
            <w:pPr>
              <w:pStyle w:val="L1ParagraphNumberedsublist"/>
            </w:pPr>
            <w:r w:rsidRPr="007467ED">
              <w:t>legal patents, intellectual property, licensing agreements or copyrighted material,</w:t>
            </w:r>
          </w:p>
          <w:p w14:paraId="2CB15D9D" w14:textId="77777777" w:rsidR="002E3EDF" w:rsidRPr="007467ED" w:rsidRDefault="002E3EDF" w:rsidP="00306C63">
            <w:pPr>
              <w:pStyle w:val="L1ParagraphNumberedsublist"/>
            </w:pPr>
            <w:r w:rsidRPr="007467ED">
              <w:t>attorney-client privileged information, including information related to pending enforcement or litigation,</w:t>
            </w:r>
          </w:p>
          <w:p w14:paraId="45D1C755" w14:textId="77777777" w:rsidR="002E3EDF" w:rsidRPr="007467ED" w:rsidRDefault="002E3EDF" w:rsidP="00306C63">
            <w:pPr>
              <w:pStyle w:val="L1ParagraphNumberedsublist"/>
            </w:pPr>
            <w:r w:rsidRPr="007467ED">
              <w:t xml:space="preserve">business development information subject to a confidentiality agreement, or </w:t>
            </w:r>
          </w:p>
          <w:p w14:paraId="6092ACBA" w14:textId="639AD45C" w:rsidR="002E3EDF" w:rsidRPr="001978CD" w:rsidRDefault="002E3EDF" w:rsidP="00306C63">
            <w:pPr>
              <w:pStyle w:val="L1ParagraphNumberedsublist"/>
            </w:pPr>
            <w:r w:rsidRPr="007467ED">
              <w:t>non-public financial or operational information or results subject</w:t>
            </w:r>
            <w:r w:rsidRPr="007467ED">
              <w:rPr>
                <w:spacing w:val="-4"/>
              </w:rPr>
              <w:t xml:space="preserve"> </w:t>
            </w:r>
            <w:r w:rsidRPr="007467ED">
              <w:t xml:space="preserve">to </w:t>
            </w:r>
            <w:hyperlink r:id="rId20">
              <w:r w:rsidRPr="007467ED">
                <w:rPr>
                  <w:b/>
                  <w:color w:val="0000FF"/>
                  <w:u w:val="single" w:color="0000FF"/>
                </w:rPr>
                <w:t>Policy</w:t>
              </w:r>
              <w:r w:rsidRPr="007467ED">
                <w:rPr>
                  <w:b/>
                  <w:color w:val="0000FF"/>
                  <w:spacing w:val="-4"/>
                  <w:u w:val="single" w:color="0000FF"/>
                </w:rPr>
                <w:t xml:space="preserve"> </w:t>
              </w:r>
              <w:r w:rsidRPr="007467ED">
                <w:rPr>
                  <w:b/>
                  <w:color w:val="0000FF"/>
                  <w:u w:val="single" w:color="0000FF"/>
                </w:rPr>
                <w:t>12002</w:t>
              </w:r>
              <w:r w:rsidRPr="007467ED">
                <w:t>.</w:t>
              </w:r>
            </w:hyperlink>
          </w:p>
        </w:tc>
      </w:tr>
    </w:tbl>
    <w:p w14:paraId="3AB5B793" w14:textId="77777777" w:rsidR="002E3EDF" w:rsidRPr="002E3EDF" w:rsidRDefault="002E3EDF" w:rsidP="002E3EDF">
      <w:pPr>
        <w:pStyle w:val="L1Paragraph"/>
      </w:pPr>
    </w:p>
    <w:p w14:paraId="07E18039" w14:textId="77777777" w:rsidR="002E3EDF" w:rsidRPr="002E3EDF" w:rsidRDefault="002E3EDF" w:rsidP="002E3EDF">
      <w:pPr>
        <w:pStyle w:val="L1Paragraph"/>
      </w:pPr>
    </w:p>
    <w:p w14:paraId="5DCB5A87" w14:textId="77777777" w:rsidR="001A422D" w:rsidRPr="001978CD" w:rsidRDefault="000C55FD" w:rsidP="00F637FC">
      <w:pPr>
        <w:pStyle w:val="Heading1"/>
      </w:pPr>
      <w:bookmarkStart w:id="43" w:name="_Toc433009188"/>
      <w:bookmarkStart w:id="44" w:name="_Toc81568386"/>
      <w:r w:rsidRPr="001978CD">
        <w:lastRenderedPageBreak/>
        <w:t>Program</w:t>
      </w:r>
      <w:r w:rsidR="001A422D" w:rsidRPr="001978CD">
        <w:t xml:space="preserve"> Review</w:t>
      </w:r>
      <w:bookmarkEnd w:id="43"/>
      <w:bookmarkEnd w:id="44"/>
    </w:p>
    <w:tbl>
      <w:tblPr>
        <w:tblW w:w="9734" w:type="dxa"/>
        <w:tblLayout w:type="fixed"/>
        <w:tblCellMar>
          <w:top w:w="115" w:type="dxa"/>
          <w:left w:w="115" w:type="dxa"/>
          <w:bottom w:w="115" w:type="dxa"/>
          <w:right w:w="115" w:type="dxa"/>
        </w:tblCellMar>
        <w:tblLook w:val="04A0" w:firstRow="1" w:lastRow="0" w:firstColumn="1" w:lastColumn="0" w:noHBand="0" w:noVBand="1"/>
      </w:tblPr>
      <w:tblGrid>
        <w:gridCol w:w="2522"/>
        <w:gridCol w:w="7212"/>
      </w:tblGrid>
      <w:tr w:rsidR="00460661" w:rsidRPr="001978CD" w14:paraId="399574AC" w14:textId="77777777" w:rsidTr="00270981">
        <w:trPr>
          <w:cantSplit/>
        </w:trPr>
        <w:tc>
          <w:tcPr>
            <w:tcW w:w="2522" w:type="dxa"/>
          </w:tcPr>
          <w:p w14:paraId="5D5CD5B7" w14:textId="77777777" w:rsidR="00460661" w:rsidRPr="001978CD" w:rsidRDefault="00460661" w:rsidP="000D2AD2">
            <w:pPr>
              <w:pStyle w:val="Heading2"/>
            </w:pPr>
            <w:bookmarkStart w:id="45" w:name="_Toc81568387"/>
            <w:r w:rsidRPr="001978CD">
              <w:t>Procedure Review</w:t>
            </w:r>
            <w:bookmarkEnd w:id="45"/>
          </w:p>
        </w:tc>
        <w:tc>
          <w:tcPr>
            <w:tcW w:w="7212" w:type="dxa"/>
            <w:tcBorders>
              <w:top w:val="single" w:sz="4" w:space="0" w:color="auto"/>
              <w:bottom w:val="single" w:sz="4" w:space="0" w:color="auto"/>
            </w:tcBorders>
          </w:tcPr>
          <w:p w14:paraId="4D7FC42B" w14:textId="77777777" w:rsidR="00460661" w:rsidRPr="001978CD" w:rsidRDefault="00460661" w:rsidP="00DC6552">
            <w:pPr>
              <w:pStyle w:val="L1Paragraph"/>
            </w:pPr>
            <w:r w:rsidRPr="001978CD">
              <w:t>Th</w:t>
            </w:r>
            <w:r w:rsidR="008B5B02">
              <w:t xml:space="preserve">is document </w:t>
            </w:r>
            <w:r w:rsidRPr="001978CD">
              <w:t xml:space="preserve">will be reviewed every </w:t>
            </w:r>
            <w:r w:rsidRPr="00833943">
              <w:rPr>
                <w:color w:val="FF0000"/>
              </w:rPr>
              <w:t>3 years</w:t>
            </w:r>
            <w:r w:rsidRPr="001978CD">
              <w:t>.</w:t>
            </w:r>
          </w:p>
        </w:tc>
      </w:tr>
    </w:tbl>
    <w:p w14:paraId="35A9B62A" w14:textId="77777777" w:rsidR="00460661" w:rsidRPr="001978CD" w:rsidRDefault="00460661" w:rsidP="005424E7">
      <w:pPr>
        <w:pStyle w:val="L1Paragraph"/>
      </w:pPr>
    </w:p>
    <w:p w14:paraId="4ABE2E44" w14:textId="77777777" w:rsidR="003955DB" w:rsidRPr="001978CD" w:rsidRDefault="00FD5025" w:rsidP="00F637FC">
      <w:pPr>
        <w:pStyle w:val="Heading1"/>
      </w:pPr>
      <w:bookmarkStart w:id="46" w:name="_Toc433009192"/>
      <w:bookmarkStart w:id="47" w:name="_Toc81568388"/>
      <w:r w:rsidRPr="001978CD">
        <w:t>Review and Revision History</w:t>
      </w:r>
      <w:bookmarkEnd w:id="46"/>
      <w:bookmarkEnd w:id="47"/>
    </w:p>
    <w:tbl>
      <w:tblPr>
        <w:tblW w:w="9734" w:type="dxa"/>
        <w:tblLayout w:type="fixed"/>
        <w:tblCellMar>
          <w:top w:w="115" w:type="dxa"/>
          <w:left w:w="115" w:type="dxa"/>
          <w:bottom w:w="115" w:type="dxa"/>
          <w:right w:w="115" w:type="dxa"/>
        </w:tblCellMar>
        <w:tblLook w:val="04A0" w:firstRow="1" w:lastRow="0" w:firstColumn="1" w:lastColumn="0" w:noHBand="0" w:noVBand="1"/>
      </w:tblPr>
      <w:tblGrid>
        <w:gridCol w:w="2522"/>
        <w:gridCol w:w="7212"/>
      </w:tblGrid>
      <w:tr w:rsidR="00460661" w:rsidRPr="001978CD" w14:paraId="550BFACB" w14:textId="77777777" w:rsidTr="00270981">
        <w:trPr>
          <w:cantSplit/>
        </w:trPr>
        <w:tc>
          <w:tcPr>
            <w:tcW w:w="2522" w:type="dxa"/>
          </w:tcPr>
          <w:p w14:paraId="7D01CBB4" w14:textId="77777777" w:rsidR="00460661" w:rsidRPr="001978CD" w:rsidRDefault="00460661" w:rsidP="000D2AD2">
            <w:pPr>
              <w:pStyle w:val="Heading2"/>
            </w:pPr>
            <w:bookmarkStart w:id="48" w:name="_Toc81568389"/>
            <w:r w:rsidRPr="001978CD">
              <w:t>History of Revisions</w:t>
            </w:r>
            <w:bookmarkEnd w:id="48"/>
          </w:p>
        </w:tc>
        <w:tc>
          <w:tcPr>
            <w:tcW w:w="7212" w:type="dxa"/>
            <w:tcBorders>
              <w:top w:val="single" w:sz="4" w:space="0" w:color="auto"/>
              <w:bottom w:val="single" w:sz="4" w:space="0" w:color="auto"/>
            </w:tcBorders>
          </w:tcPr>
          <w:p w14:paraId="48F0B2E6" w14:textId="79C71142" w:rsidR="00460661" w:rsidRPr="001978CD" w:rsidRDefault="00460661" w:rsidP="00336535">
            <w:pPr>
              <w:pStyle w:val="L1Paragraph"/>
            </w:pPr>
            <w:r w:rsidRPr="001978CD">
              <w:t xml:space="preserve">The </w:t>
            </w:r>
            <w:r w:rsidR="00336535">
              <w:fldChar w:fldCharType="begin"/>
            </w:r>
            <w:r w:rsidR="00336535">
              <w:instrText xml:space="preserve"> REF _Ref490572683 \h </w:instrText>
            </w:r>
            <w:r w:rsidR="00336535">
              <w:fldChar w:fldCharType="separate"/>
            </w:r>
            <w:r w:rsidR="00722303" w:rsidRPr="001978CD">
              <w:t xml:space="preserve">Table </w:t>
            </w:r>
            <w:r w:rsidR="00722303">
              <w:rPr>
                <w:noProof/>
              </w:rPr>
              <w:t>2</w:t>
            </w:r>
            <w:r w:rsidR="00336535">
              <w:fldChar w:fldCharType="end"/>
            </w:r>
            <w:r w:rsidR="00336535">
              <w:t xml:space="preserve"> </w:t>
            </w:r>
            <w:r w:rsidRPr="001978CD">
              <w:t xml:space="preserve">provides the revision history for this </w:t>
            </w:r>
            <w:r w:rsidR="008B5B02">
              <w:t>document</w:t>
            </w:r>
            <w:r w:rsidRPr="001978CD">
              <w:t>.</w:t>
            </w:r>
          </w:p>
        </w:tc>
      </w:tr>
    </w:tbl>
    <w:p w14:paraId="47A12466" w14:textId="77777777" w:rsidR="00460661" w:rsidRPr="001978CD" w:rsidRDefault="00460661" w:rsidP="00DC6552">
      <w:pPr>
        <w:pStyle w:val="L1Paragraph"/>
      </w:pPr>
    </w:p>
    <w:p w14:paraId="0BFE310E" w14:textId="7A5C654F" w:rsidR="00460661" w:rsidRPr="001978CD" w:rsidRDefault="00460661" w:rsidP="007916D5">
      <w:pPr>
        <w:pStyle w:val="TCTableCaption"/>
      </w:pPr>
      <w:bookmarkStart w:id="49" w:name="_Ref490572683"/>
      <w:bookmarkStart w:id="50" w:name="_Toc81568114"/>
      <w:r w:rsidRPr="001978CD">
        <w:t xml:space="preserve">Table </w:t>
      </w:r>
      <w:r w:rsidR="005022EC">
        <w:fldChar w:fldCharType="begin"/>
      </w:r>
      <w:r w:rsidR="005022EC">
        <w:instrText xml:space="preserve"> SEQ Table \* ARABIC </w:instrText>
      </w:r>
      <w:r w:rsidR="005022EC">
        <w:fldChar w:fldCharType="separate"/>
      </w:r>
      <w:r w:rsidR="00A61C8B">
        <w:rPr>
          <w:noProof/>
        </w:rPr>
        <w:t>2</w:t>
      </w:r>
      <w:r w:rsidR="005022EC">
        <w:rPr>
          <w:noProof/>
        </w:rPr>
        <w:fldChar w:fldCharType="end"/>
      </w:r>
      <w:bookmarkEnd w:id="49"/>
      <w:r w:rsidRPr="001978CD">
        <w:tab/>
        <w:t>Revision History</w:t>
      </w:r>
      <w:bookmarkEnd w:id="50"/>
    </w:p>
    <w:tbl>
      <w:tblPr>
        <w:tblW w:w="0" w:type="auto"/>
        <w:tblInd w:w="113" w:type="dxa"/>
        <w:tblLayout w:type="fixed"/>
        <w:tblCellMar>
          <w:top w:w="58" w:type="dxa"/>
          <w:left w:w="115" w:type="dxa"/>
          <w:right w:w="115" w:type="dxa"/>
        </w:tblCellMar>
        <w:tblLook w:val="04A0" w:firstRow="1" w:lastRow="0" w:firstColumn="1" w:lastColumn="0" w:noHBand="0" w:noVBand="1"/>
      </w:tblPr>
      <w:tblGrid>
        <w:gridCol w:w="1167"/>
        <w:gridCol w:w="1348"/>
        <w:gridCol w:w="2252"/>
        <w:gridCol w:w="4507"/>
      </w:tblGrid>
      <w:tr w:rsidR="003955DB" w:rsidRPr="001978CD" w14:paraId="0D82904F" w14:textId="77777777" w:rsidTr="00846204">
        <w:tc>
          <w:tcPr>
            <w:tcW w:w="1167" w:type="dxa"/>
            <w:tcBorders>
              <w:top w:val="single" w:sz="4" w:space="0" w:color="auto"/>
              <w:left w:val="single" w:sz="4" w:space="0" w:color="auto"/>
              <w:bottom w:val="single" w:sz="4" w:space="0" w:color="auto"/>
              <w:right w:val="single" w:sz="4" w:space="0" w:color="auto"/>
            </w:tcBorders>
            <w:hideMark/>
          </w:tcPr>
          <w:p w14:paraId="31AC8AF4" w14:textId="77777777" w:rsidR="003955DB" w:rsidRPr="001978CD" w:rsidRDefault="003955DB" w:rsidP="007829A6">
            <w:pPr>
              <w:pStyle w:val="TableHeading"/>
            </w:pPr>
            <w:r w:rsidRPr="001978CD">
              <w:t>Revision</w:t>
            </w:r>
          </w:p>
        </w:tc>
        <w:tc>
          <w:tcPr>
            <w:tcW w:w="1348" w:type="dxa"/>
            <w:tcBorders>
              <w:top w:val="single" w:sz="4" w:space="0" w:color="auto"/>
              <w:left w:val="single" w:sz="4" w:space="0" w:color="auto"/>
              <w:bottom w:val="single" w:sz="4" w:space="0" w:color="auto"/>
              <w:right w:val="single" w:sz="4" w:space="0" w:color="auto"/>
            </w:tcBorders>
            <w:hideMark/>
          </w:tcPr>
          <w:p w14:paraId="435B7434" w14:textId="77777777" w:rsidR="003955DB" w:rsidRPr="001978CD" w:rsidRDefault="003955DB" w:rsidP="007829A6">
            <w:pPr>
              <w:pStyle w:val="TableHeading"/>
            </w:pPr>
            <w:r w:rsidRPr="001978CD">
              <w:t>Date</w:t>
            </w:r>
          </w:p>
        </w:tc>
        <w:tc>
          <w:tcPr>
            <w:tcW w:w="2252" w:type="dxa"/>
            <w:tcBorders>
              <w:top w:val="single" w:sz="4" w:space="0" w:color="auto"/>
              <w:left w:val="single" w:sz="4" w:space="0" w:color="auto"/>
              <w:bottom w:val="single" w:sz="4" w:space="0" w:color="auto"/>
              <w:right w:val="single" w:sz="4" w:space="0" w:color="auto"/>
            </w:tcBorders>
            <w:hideMark/>
          </w:tcPr>
          <w:p w14:paraId="2685C642" w14:textId="77777777" w:rsidR="003955DB" w:rsidRPr="001978CD" w:rsidRDefault="003955DB" w:rsidP="007829A6">
            <w:pPr>
              <w:pStyle w:val="TableHeading"/>
            </w:pPr>
            <w:r w:rsidRPr="001978CD">
              <w:t>Change Author</w:t>
            </w:r>
          </w:p>
        </w:tc>
        <w:tc>
          <w:tcPr>
            <w:tcW w:w="4507" w:type="dxa"/>
            <w:tcBorders>
              <w:top w:val="single" w:sz="4" w:space="0" w:color="auto"/>
              <w:left w:val="single" w:sz="4" w:space="0" w:color="auto"/>
              <w:bottom w:val="single" w:sz="4" w:space="0" w:color="auto"/>
              <w:right w:val="single" w:sz="4" w:space="0" w:color="auto"/>
            </w:tcBorders>
            <w:hideMark/>
          </w:tcPr>
          <w:p w14:paraId="7513A3DF" w14:textId="77777777" w:rsidR="003955DB" w:rsidRPr="001978CD" w:rsidRDefault="003955DB" w:rsidP="007829A6">
            <w:pPr>
              <w:pStyle w:val="TableHeading"/>
            </w:pPr>
            <w:r w:rsidRPr="001978CD">
              <w:t>Reason for Change</w:t>
            </w:r>
          </w:p>
        </w:tc>
      </w:tr>
      <w:tr w:rsidR="003955DB" w:rsidRPr="001978CD" w14:paraId="6F560F48" w14:textId="77777777" w:rsidTr="00846204">
        <w:tc>
          <w:tcPr>
            <w:tcW w:w="1167" w:type="dxa"/>
            <w:tcBorders>
              <w:top w:val="single" w:sz="4" w:space="0" w:color="auto"/>
              <w:left w:val="single" w:sz="4" w:space="0" w:color="auto"/>
              <w:bottom w:val="single" w:sz="4" w:space="0" w:color="auto"/>
              <w:right w:val="single" w:sz="4" w:space="0" w:color="auto"/>
            </w:tcBorders>
            <w:hideMark/>
          </w:tcPr>
          <w:p w14:paraId="64E6E88F" w14:textId="77777777" w:rsidR="003955DB" w:rsidRPr="001978CD" w:rsidRDefault="003955DB" w:rsidP="00821339">
            <w:pPr>
              <w:pStyle w:val="TTTableText"/>
              <w:jc w:val="center"/>
            </w:pPr>
            <w:r w:rsidRPr="001978CD">
              <w:t>0</w:t>
            </w:r>
          </w:p>
        </w:tc>
        <w:tc>
          <w:tcPr>
            <w:tcW w:w="1348" w:type="dxa"/>
            <w:tcBorders>
              <w:top w:val="single" w:sz="4" w:space="0" w:color="auto"/>
              <w:left w:val="single" w:sz="4" w:space="0" w:color="auto"/>
              <w:bottom w:val="single" w:sz="4" w:space="0" w:color="auto"/>
              <w:right w:val="single" w:sz="4" w:space="0" w:color="auto"/>
            </w:tcBorders>
            <w:hideMark/>
          </w:tcPr>
          <w:p w14:paraId="0974A931" w14:textId="77777777" w:rsidR="003955DB" w:rsidRPr="001978CD" w:rsidRDefault="003955DB" w:rsidP="007916D5">
            <w:pPr>
              <w:pStyle w:val="TTTableText"/>
            </w:pPr>
          </w:p>
        </w:tc>
        <w:tc>
          <w:tcPr>
            <w:tcW w:w="2252" w:type="dxa"/>
            <w:tcBorders>
              <w:top w:val="single" w:sz="4" w:space="0" w:color="auto"/>
              <w:left w:val="single" w:sz="4" w:space="0" w:color="auto"/>
              <w:bottom w:val="single" w:sz="4" w:space="0" w:color="auto"/>
              <w:right w:val="single" w:sz="4" w:space="0" w:color="auto"/>
            </w:tcBorders>
            <w:hideMark/>
          </w:tcPr>
          <w:p w14:paraId="5B8B7E36" w14:textId="77777777" w:rsidR="003955DB" w:rsidRPr="001978CD" w:rsidRDefault="003955DB" w:rsidP="007916D5">
            <w:pPr>
              <w:pStyle w:val="TTTableText"/>
            </w:pPr>
          </w:p>
        </w:tc>
        <w:tc>
          <w:tcPr>
            <w:tcW w:w="4507" w:type="dxa"/>
            <w:tcBorders>
              <w:top w:val="single" w:sz="4" w:space="0" w:color="auto"/>
              <w:left w:val="single" w:sz="4" w:space="0" w:color="auto"/>
              <w:bottom w:val="single" w:sz="4" w:space="0" w:color="auto"/>
              <w:right w:val="single" w:sz="4" w:space="0" w:color="auto"/>
            </w:tcBorders>
            <w:hideMark/>
          </w:tcPr>
          <w:p w14:paraId="1175CD6A" w14:textId="77777777" w:rsidR="003955DB" w:rsidRPr="001978CD" w:rsidRDefault="003955DB" w:rsidP="007916D5">
            <w:pPr>
              <w:pStyle w:val="TTTableText"/>
            </w:pPr>
            <w:r w:rsidRPr="001978CD">
              <w:t>Original Issue</w:t>
            </w:r>
          </w:p>
        </w:tc>
      </w:tr>
      <w:tr w:rsidR="003955DB" w:rsidRPr="001978CD" w14:paraId="76829068" w14:textId="77777777" w:rsidTr="00846204">
        <w:tc>
          <w:tcPr>
            <w:tcW w:w="1167" w:type="dxa"/>
            <w:tcBorders>
              <w:top w:val="single" w:sz="4" w:space="0" w:color="auto"/>
              <w:left w:val="single" w:sz="4" w:space="0" w:color="auto"/>
              <w:bottom w:val="single" w:sz="4" w:space="0" w:color="auto"/>
              <w:right w:val="single" w:sz="4" w:space="0" w:color="auto"/>
            </w:tcBorders>
          </w:tcPr>
          <w:p w14:paraId="53952AB3" w14:textId="77777777" w:rsidR="003955DB" w:rsidRPr="001978CD" w:rsidRDefault="003955DB" w:rsidP="00821339">
            <w:pPr>
              <w:pStyle w:val="TTTableText"/>
              <w:jc w:val="center"/>
            </w:pPr>
          </w:p>
        </w:tc>
        <w:tc>
          <w:tcPr>
            <w:tcW w:w="1348" w:type="dxa"/>
            <w:tcBorders>
              <w:top w:val="single" w:sz="4" w:space="0" w:color="auto"/>
              <w:left w:val="single" w:sz="4" w:space="0" w:color="auto"/>
              <w:bottom w:val="single" w:sz="4" w:space="0" w:color="auto"/>
              <w:right w:val="single" w:sz="4" w:space="0" w:color="auto"/>
            </w:tcBorders>
          </w:tcPr>
          <w:p w14:paraId="1C940473" w14:textId="77777777" w:rsidR="003955DB" w:rsidRPr="001978CD" w:rsidRDefault="003955DB" w:rsidP="007916D5">
            <w:pPr>
              <w:pStyle w:val="TTTableText"/>
            </w:pPr>
          </w:p>
        </w:tc>
        <w:tc>
          <w:tcPr>
            <w:tcW w:w="2252" w:type="dxa"/>
            <w:tcBorders>
              <w:top w:val="single" w:sz="4" w:space="0" w:color="auto"/>
              <w:left w:val="single" w:sz="4" w:space="0" w:color="auto"/>
              <w:bottom w:val="single" w:sz="4" w:space="0" w:color="auto"/>
              <w:right w:val="single" w:sz="4" w:space="0" w:color="auto"/>
            </w:tcBorders>
          </w:tcPr>
          <w:p w14:paraId="757B6712" w14:textId="77777777" w:rsidR="003955DB" w:rsidRPr="001978CD" w:rsidRDefault="003955DB" w:rsidP="007916D5">
            <w:pPr>
              <w:pStyle w:val="TTTableText"/>
            </w:pPr>
          </w:p>
        </w:tc>
        <w:tc>
          <w:tcPr>
            <w:tcW w:w="4507" w:type="dxa"/>
            <w:tcBorders>
              <w:top w:val="single" w:sz="4" w:space="0" w:color="auto"/>
              <w:left w:val="single" w:sz="4" w:space="0" w:color="auto"/>
              <w:bottom w:val="single" w:sz="4" w:space="0" w:color="auto"/>
              <w:right w:val="single" w:sz="4" w:space="0" w:color="auto"/>
            </w:tcBorders>
          </w:tcPr>
          <w:p w14:paraId="1A2E1FB1" w14:textId="77777777" w:rsidR="003955DB" w:rsidRPr="001978CD" w:rsidRDefault="003955DB" w:rsidP="007916D5">
            <w:pPr>
              <w:pStyle w:val="TTTableText"/>
            </w:pPr>
          </w:p>
        </w:tc>
      </w:tr>
      <w:tr w:rsidR="00FD5025" w:rsidRPr="001978CD" w14:paraId="56B616B9" w14:textId="77777777" w:rsidTr="00846204">
        <w:tc>
          <w:tcPr>
            <w:tcW w:w="1167" w:type="dxa"/>
            <w:tcBorders>
              <w:top w:val="single" w:sz="4" w:space="0" w:color="auto"/>
              <w:left w:val="single" w:sz="4" w:space="0" w:color="auto"/>
              <w:bottom w:val="single" w:sz="4" w:space="0" w:color="auto"/>
              <w:right w:val="single" w:sz="4" w:space="0" w:color="auto"/>
            </w:tcBorders>
          </w:tcPr>
          <w:p w14:paraId="09EACE16" w14:textId="77777777" w:rsidR="00FD5025" w:rsidRPr="001978CD" w:rsidRDefault="00FD5025" w:rsidP="00821339">
            <w:pPr>
              <w:pStyle w:val="TTTableText"/>
              <w:jc w:val="center"/>
            </w:pPr>
          </w:p>
        </w:tc>
        <w:tc>
          <w:tcPr>
            <w:tcW w:w="1348" w:type="dxa"/>
            <w:tcBorders>
              <w:top w:val="single" w:sz="4" w:space="0" w:color="auto"/>
              <w:left w:val="single" w:sz="4" w:space="0" w:color="auto"/>
              <w:bottom w:val="single" w:sz="4" w:space="0" w:color="auto"/>
              <w:right w:val="single" w:sz="4" w:space="0" w:color="auto"/>
            </w:tcBorders>
          </w:tcPr>
          <w:p w14:paraId="0FF0CF7A" w14:textId="77777777" w:rsidR="00FD5025" w:rsidRPr="001978CD" w:rsidRDefault="00FD5025" w:rsidP="007916D5">
            <w:pPr>
              <w:pStyle w:val="TTTableText"/>
            </w:pPr>
          </w:p>
        </w:tc>
        <w:tc>
          <w:tcPr>
            <w:tcW w:w="2252" w:type="dxa"/>
            <w:tcBorders>
              <w:top w:val="single" w:sz="4" w:space="0" w:color="auto"/>
              <w:left w:val="single" w:sz="4" w:space="0" w:color="auto"/>
              <w:bottom w:val="single" w:sz="4" w:space="0" w:color="auto"/>
              <w:right w:val="single" w:sz="4" w:space="0" w:color="auto"/>
            </w:tcBorders>
          </w:tcPr>
          <w:p w14:paraId="2454389D" w14:textId="77777777" w:rsidR="00FD5025" w:rsidRPr="001978CD" w:rsidRDefault="00FD5025" w:rsidP="007916D5">
            <w:pPr>
              <w:pStyle w:val="TTTableText"/>
            </w:pPr>
          </w:p>
        </w:tc>
        <w:tc>
          <w:tcPr>
            <w:tcW w:w="4507" w:type="dxa"/>
            <w:tcBorders>
              <w:top w:val="single" w:sz="4" w:space="0" w:color="auto"/>
              <w:left w:val="single" w:sz="4" w:space="0" w:color="auto"/>
              <w:bottom w:val="single" w:sz="4" w:space="0" w:color="auto"/>
              <w:right w:val="single" w:sz="4" w:space="0" w:color="auto"/>
            </w:tcBorders>
          </w:tcPr>
          <w:p w14:paraId="4E0CA8D7" w14:textId="77777777" w:rsidR="00FD5025" w:rsidRPr="001978CD" w:rsidRDefault="00FD5025" w:rsidP="007916D5">
            <w:pPr>
              <w:pStyle w:val="TTTableText"/>
            </w:pPr>
          </w:p>
        </w:tc>
      </w:tr>
      <w:tr w:rsidR="00FD5025" w:rsidRPr="001978CD" w14:paraId="4A515503" w14:textId="77777777" w:rsidTr="00846204">
        <w:tc>
          <w:tcPr>
            <w:tcW w:w="1167" w:type="dxa"/>
            <w:tcBorders>
              <w:top w:val="single" w:sz="4" w:space="0" w:color="auto"/>
              <w:left w:val="single" w:sz="4" w:space="0" w:color="auto"/>
              <w:bottom w:val="single" w:sz="4" w:space="0" w:color="auto"/>
              <w:right w:val="single" w:sz="4" w:space="0" w:color="auto"/>
            </w:tcBorders>
          </w:tcPr>
          <w:p w14:paraId="22929026" w14:textId="77777777" w:rsidR="00FD5025" w:rsidRPr="001978CD" w:rsidRDefault="00FD5025" w:rsidP="007916D5">
            <w:pPr>
              <w:pStyle w:val="TTTableText"/>
            </w:pPr>
          </w:p>
        </w:tc>
        <w:tc>
          <w:tcPr>
            <w:tcW w:w="1348" w:type="dxa"/>
            <w:tcBorders>
              <w:top w:val="single" w:sz="4" w:space="0" w:color="auto"/>
              <w:left w:val="single" w:sz="4" w:space="0" w:color="auto"/>
              <w:bottom w:val="single" w:sz="4" w:space="0" w:color="auto"/>
              <w:right w:val="single" w:sz="4" w:space="0" w:color="auto"/>
            </w:tcBorders>
          </w:tcPr>
          <w:p w14:paraId="6BB0CC95" w14:textId="77777777" w:rsidR="00FD5025" w:rsidRPr="001978CD" w:rsidRDefault="00FD5025" w:rsidP="007916D5">
            <w:pPr>
              <w:pStyle w:val="TTTableText"/>
            </w:pPr>
          </w:p>
        </w:tc>
        <w:tc>
          <w:tcPr>
            <w:tcW w:w="2252" w:type="dxa"/>
            <w:tcBorders>
              <w:top w:val="single" w:sz="4" w:space="0" w:color="auto"/>
              <w:left w:val="single" w:sz="4" w:space="0" w:color="auto"/>
              <w:bottom w:val="single" w:sz="4" w:space="0" w:color="auto"/>
              <w:right w:val="single" w:sz="4" w:space="0" w:color="auto"/>
            </w:tcBorders>
          </w:tcPr>
          <w:p w14:paraId="78A5549B" w14:textId="77777777" w:rsidR="00FD5025" w:rsidRPr="001978CD" w:rsidRDefault="00FD5025" w:rsidP="007916D5">
            <w:pPr>
              <w:pStyle w:val="TTTableText"/>
            </w:pPr>
          </w:p>
        </w:tc>
        <w:tc>
          <w:tcPr>
            <w:tcW w:w="4507" w:type="dxa"/>
            <w:tcBorders>
              <w:top w:val="single" w:sz="4" w:space="0" w:color="auto"/>
              <w:left w:val="single" w:sz="4" w:space="0" w:color="auto"/>
              <w:bottom w:val="single" w:sz="4" w:space="0" w:color="auto"/>
              <w:right w:val="single" w:sz="4" w:space="0" w:color="auto"/>
            </w:tcBorders>
          </w:tcPr>
          <w:p w14:paraId="79ABAE79" w14:textId="77777777" w:rsidR="00FD5025" w:rsidRPr="001978CD" w:rsidRDefault="00FD5025" w:rsidP="007916D5">
            <w:pPr>
              <w:pStyle w:val="TTTableText"/>
            </w:pPr>
          </w:p>
        </w:tc>
      </w:tr>
      <w:tr w:rsidR="00FD5025" w:rsidRPr="001978CD" w14:paraId="62208C42" w14:textId="77777777" w:rsidTr="00846204">
        <w:tc>
          <w:tcPr>
            <w:tcW w:w="1167" w:type="dxa"/>
            <w:tcBorders>
              <w:top w:val="single" w:sz="4" w:space="0" w:color="auto"/>
              <w:left w:val="single" w:sz="4" w:space="0" w:color="auto"/>
              <w:bottom w:val="single" w:sz="4" w:space="0" w:color="auto"/>
              <w:right w:val="single" w:sz="4" w:space="0" w:color="auto"/>
            </w:tcBorders>
          </w:tcPr>
          <w:p w14:paraId="2D373413" w14:textId="77777777" w:rsidR="00FD5025" w:rsidRPr="001978CD" w:rsidRDefault="00FD5025" w:rsidP="007916D5">
            <w:pPr>
              <w:pStyle w:val="TTTableText"/>
            </w:pPr>
          </w:p>
        </w:tc>
        <w:tc>
          <w:tcPr>
            <w:tcW w:w="1348" w:type="dxa"/>
            <w:tcBorders>
              <w:top w:val="single" w:sz="4" w:space="0" w:color="auto"/>
              <w:left w:val="single" w:sz="4" w:space="0" w:color="auto"/>
              <w:bottom w:val="single" w:sz="4" w:space="0" w:color="auto"/>
              <w:right w:val="single" w:sz="4" w:space="0" w:color="auto"/>
            </w:tcBorders>
          </w:tcPr>
          <w:p w14:paraId="39D58A87" w14:textId="77777777" w:rsidR="00FD5025" w:rsidRPr="001978CD" w:rsidRDefault="00FD5025" w:rsidP="007916D5">
            <w:pPr>
              <w:pStyle w:val="TTTableText"/>
            </w:pPr>
          </w:p>
        </w:tc>
        <w:tc>
          <w:tcPr>
            <w:tcW w:w="2252" w:type="dxa"/>
            <w:tcBorders>
              <w:top w:val="single" w:sz="4" w:space="0" w:color="auto"/>
              <w:left w:val="single" w:sz="4" w:space="0" w:color="auto"/>
              <w:bottom w:val="single" w:sz="4" w:space="0" w:color="auto"/>
              <w:right w:val="single" w:sz="4" w:space="0" w:color="auto"/>
            </w:tcBorders>
          </w:tcPr>
          <w:p w14:paraId="50303DC6" w14:textId="77777777" w:rsidR="00FD5025" w:rsidRPr="001978CD" w:rsidRDefault="00FD5025" w:rsidP="007916D5">
            <w:pPr>
              <w:pStyle w:val="TTTableText"/>
            </w:pPr>
          </w:p>
        </w:tc>
        <w:tc>
          <w:tcPr>
            <w:tcW w:w="4507" w:type="dxa"/>
            <w:tcBorders>
              <w:top w:val="single" w:sz="4" w:space="0" w:color="auto"/>
              <w:left w:val="single" w:sz="4" w:space="0" w:color="auto"/>
              <w:bottom w:val="single" w:sz="4" w:space="0" w:color="auto"/>
              <w:right w:val="single" w:sz="4" w:space="0" w:color="auto"/>
            </w:tcBorders>
          </w:tcPr>
          <w:p w14:paraId="65BEC1E0" w14:textId="77777777" w:rsidR="00FD5025" w:rsidRPr="001978CD" w:rsidRDefault="00FD5025" w:rsidP="007916D5">
            <w:pPr>
              <w:pStyle w:val="TTTableText"/>
            </w:pPr>
          </w:p>
        </w:tc>
      </w:tr>
    </w:tbl>
    <w:p w14:paraId="15B1B0AC" w14:textId="77777777" w:rsidR="003955DB" w:rsidRPr="001978CD" w:rsidRDefault="003955DB" w:rsidP="00B901A0">
      <w:pPr>
        <w:pStyle w:val="L1Paragraph"/>
      </w:pPr>
    </w:p>
    <w:p w14:paraId="6B7690DE" w14:textId="77777777" w:rsidR="00AA5FFE" w:rsidRPr="001978CD" w:rsidRDefault="00AA5FFE" w:rsidP="00B901A0">
      <w:pPr>
        <w:pStyle w:val="L1Paragraph"/>
      </w:pPr>
    </w:p>
    <w:p w14:paraId="3EA08DF5" w14:textId="77777777" w:rsidR="00AA5FFE" w:rsidRPr="001978CD" w:rsidRDefault="00AA5FFE" w:rsidP="005424E7">
      <w:pPr>
        <w:pStyle w:val="PBPageBreak"/>
      </w:pPr>
    </w:p>
    <w:p w14:paraId="4C6C41C5" w14:textId="012758FE" w:rsidR="009B3352" w:rsidRPr="00EB365A" w:rsidRDefault="005424E7" w:rsidP="00710668">
      <w:pPr>
        <w:pStyle w:val="AppendixHeading1"/>
      </w:pPr>
      <w:bookmarkStart w:id="51" w:name="AppendixA"/>
      <w:bookmarkStart w:id="52" w:name="_Ref81552087"/>
      <w:bookmarkStart w:id="53" w:name="_Ref81552319"/>
      <w:bookmarkStart w:id="54" w:name="_Toc81568390"/>
      <w:bookmarkEnd w:id="51"/>
      <w:r w:rsidRPr="00EB365A">
        <w:t>Criteria for Electronic Device Approval</w:t>
      </w:r>
      <w:bookmarkEnd w:id="52"/>
      <w:bookmarkEnd w:id="53"/>
      <w:bookmarkEnd w:id="54"/>
    </w:p>
    <w:tbl>
      <w:tblPr>
        <w:tblW w:w="0" w:type="auto"/>
        <w:tblLayout w:type="fixed"/>
        <w:tblCellMar>
          <w:top w:w="115" w:type="dxa"/>
          <w:left w:w="115" w:type="dxa"/>
          <w:bottom w:w="115" w:type="dxa"/>
          <w:right w:w="115" w:type="dxa"/>
        </w:tblCellMar>
        <w:tblLook w:val="04A0" w:firstRow="1" w:lastRow="0" w:firstColumn="1" w:lastColumn="0" w:noHBand="0" w:noVBand="1"/>
      </w:tblPr>
      <w:tblGrid>
        <w:gridCol w:w="2880"/>
        <w:gridCol w:w="6480"/>
      </w:tblGrid>
      <w:tr w:rsidR="005424E7" w:rsidRPr="001978CD" w14:paraId="1F563381" w14:textId="77777777" w:rsidTr="00EB365A">
        <w:tc>
          <w:tcPr>
            <w:tcW w:w="2880" w:type="dxa"/>
          </w:tcPr>
          <w:p w14:paraId="70240C4A" w14:textId="7E009E60" w:rsidR="005424E7" w:rsidRPr="00EB365A" w:rsidRDefault="005424E7" w:rsidP="00306C63">
            <w:pPr>
              <w:pStyle w:val="AppendixHeading2"/>
              <w:numPr>
                <w:ilvl w:val="1"/>
                <w:numId w:val="28"/>
              </w:numPr>
            </w:pPr>
            <w:bookmarkStart w:id="55" w:name="_bookmark38"/>
            <w:bookmarkStart w:id="56" w:name="_Toc81568391"/>
            <w:bookmarkEnd w:id="55"/>
            <w:r w:rsidRPr="00EB365A">
              <w:t>Minimum Requirements</w:t>
            </w:r>
            <w:bookmarkEnd w:id="56"/>
          </w:p>
        </w:tc>
        <w:tc>
          <w:tcPr>
            <w:tcW w:w="6480" w:type="dxa"/>
            <w:tcBorders>
              <w:top w:val="single" w:sz="4" w:space="0" w:color="auto"/>
              <w:bottom w:val="single" w:sz="4" w:space="0" w:color="auto"/>
            </w:tcBorders>
          </w:tcPr>
          <w:p w14:paraId="31F8580A" w14:textId="443461FD" w:rsidR="005424E7" w:rsidRPr="00E571B7" w:rsidRDefault="005424E7" w:rsidP="00EB7B28">
            <w:pPr>
              <w:pStyle w:val="A1AppendixParagraph"/>
            </w:pPr>
            <w:r w:rsidRPr="00E571B7">
              <w:t xml:space="preserve">In order to use an Electronic Device in a hazardous environment without a </w:t>
            </w:r>
            <w:r w:rsidR="00306C63" w:rsidRPr="00E571B7">
              <w:t xml:space="preserve">Hot Work </w:t>
            </w:r>
            <w:r w:rsidRPr="00E571B7">
              <w:t>permit, the device alone and/or device and case must meet the minimum requirements established in ISA 12.12.03.</w:t>
            </w:r>
          </w:p>
        </w:tc>
      </w:tr>
      <w:tr w:rsidR="005424E7" w:rsidRPr="001978CD" w14:paraId="0EA484FF" w14:textId="77777777" w:rsidTr="00EB365A">
        <w:tc>
          <w:tcPr>
            <w:tcW w:w="2880" w:type="dxa"/>
          </w:tcPr>
          <w:p w14:paraId="613E9690" w14:textId="127BAE86" w:rsidR="005424E7" w:rsidRPr="00EB365A" w:rsidRDefault="005424E7" w:rsidP="000D2AD2">
            <w:pPr>
              <w:pStyle w:val="AppendixHeading2"/>
              <w:numPr>
                <w:ilvl w:val="1"/>
                <w:numId w:val="28"/>
              </w:numPr>
            </w:pPr>
            <w:bookmarkStart w:id="57" w:name="_Toc81568392"/>
            <w:r w:rsidRPr="00EB365A">
              <w:t>Portable Electronic Product (PEP) Requirements</w:t>
            </w:r>
            <w:bookmarkEnd w:id="57"/>
          </w:p>
        </w:tc>
        <w:tc>
          <w:tcPr>
            <w:tcW w:w="6480" w:type="dxa"/>
            <w:tcBorders>
              <w:top w:val="single" w:sz="4" w:space="0" w:color="auto"/>
              <w:bottom w:val="single" w:sz="4" w:space="0" w:color="auto"/>
            </w:tcBorders>
          </w:tcPr>
          <w:p w14:paraId="5D8E8734" w14:textId="77777777" w:rsidR="005424E7" w:rsidRDefault="005424E7" w:rsidP="00EB7B28">
            <w:pPr>
              <w:pStyle w:val="A1AppendixParagraph"/>
            </w:pPr>
            <w:r>
              <w:t>The following requirements in this policy classify a device as a Portable Electronic Product</w:t>
            </w:r>
            <w:r w:rsidRPr="00E8023F">
              <w:t xml:space="preserve"> </w:t>
            </w:r>
            <w:r>
              <w:t>(PEP):</w:t>
            </w:r>
          </w:p>
          <w:p w14:paraId="3FE5C77B" w14:textId="53E6E8BE" w:rsidR="005424E7" w:rsidRDefault="005424E7" w:rsidP="00E8023F">
            <w:pPr>
              <w:pStyle w:val="L1List"/>
            </w:pPr>
            <w:r>
              <w:t>Radio</w:t>
            </w:r>
            <w:r w:rsidRPr="00E8023F">
              <w:rPr>
                <w:spacing w:val="-5"/>
              </w:rPr>
              <w:t xml:space="preserve"> </w:t>
            </w:r>
            <w:r>
              <w:t>frequency</w:t>
            </w:r>
            <w:r w:rsidRPr="00E8023F">
              <w:rPr>
                <w:spacing w:val="-2"/>
              </w:rPr>
              <w:t xml:space="preserve"> </w:t>
            </w:r>
            <w:r>
              <w:t>energy</w:t>
            </w:r>
            <w:r w:rsidRPr="00E8023F">
              <w:rPr>
                <w:spacing w:val="-2"/>
              </w:rPr>
              <w:t xml:space="preserve"> </w:t>
            </w:r>
            <w:r>
              <w:t>transmission</w:t>
            </w:r>
            <w:r w:rsidRPr="00E8023F">
              <w:rPr>
                <w:spacing w:val="-4"/>
              </w:rPr>
              <w:t xml:space="preserve"> </w:t>
            </w:r>
            <w:r>
              <w:t>limited</w:t>
            </w:r>
            <w:r w:rsidRPr="00E8023F">
              <w:rPr>
                <w:spacing w:val="-3"/>
              </w:rPr>
              <w:t xml:space="preserve"> </w:t>
            </w:r>
            <w:r>
              <w:t>in</w:t>
            </w:r>
            <w:r w:rsidRPr="00E8023F">
              <w:rPr>
                <w:spacing w:val="-4"/>
              </w:rPr>
              <w:t xml:space="preserve"> </w:t>
            </w:r>
            <w:r>
              <w:t>accordance</w:t>
            </w:r>
            <w:r w:rsidRPr="00E8023F">
              <w:rPr>
                <w:spacing w:val="-3"/>
              </w:rPr>
              <w:t xml:space="preserve"> </w:t>
            </w:r>
            <w:r>
              <w:t>with</w:t>
            </w:r>
            <w:r w:rsidRPr="00E8023F">
              <w:rPr>
                <w:color w:val="0000FF"/>
                <w:spacing w:val="-4"/>
              </w:rPr>
              <w:t xml:space="preserve"> </w:t>
            </w:r>
            <w:hyperlink w:anchor="_bookmark42" w:history="1">
              <w:r w:rsidR="00306C63">
                <w:t>Section</w:t>
              </w:r>
              <w:r w:rsidR="00306C63" w:rsidRPr="00306C63">
                <w:t xml:space="preserve"> </w:t>
              </w:r>
              <w:r w:rsidR="00306C63" w:rsidRPr="00306C63">
                <w:fldChar w:fldCharType="begin"/>
              </w:r>
              <w:r w:rsidR="00306C63" w:rsidRPr="00306C63">
                <w:instrText xml:space="preserve"> REF _Ref81553651 \r \h </w:instrText>
              </w:r>
              <w:r w:rsidR="00306C63">
                <w:instrText xml:space="preserve"> \* MERGEFORMAT </w:instrText>
              </w:r>
              <w:r w:rsidR="00306C63" w:rsidRPr="00306C63">
                <w:fldChar w:fldCharType="separate"/>
              </w:r>
              <w:r w:rsidR="00306C63" w:rsidRPr="00306C63">
                <w:t>A.5</w:t>
              </w:r>
              <w:r w:rsidR="00306C63" w:rsidRPr="00306C63">
                <w:fldChar w:fldCharType="end"/>
              </w:r>
              <w:r w:rsidRPr="00306C63">
                <w:t>,</w:t>
              </w:r>
            </w:hyperlink>
          </w:p>
          <w:p w14:paraId="6D22A19B" w14:textId="77777777" w:rsidR="005424E7" w:rsidRDefault="005424E7" w:rsidP="00E8023F">
            <w:pPr>
              <w:pStyle w:val="L1List"/>
            </w:pPr>
            <w:r>
              <w:t>No</w:t>
            </w:r>
            <w:r>
              <w:rPr>
                <w:spacing w:val="-3"/>
              </w:rPr>
              <w:t xml:space="preserve"> </w:t>
            </w:r>
            <w:r>
              <w:t>provisions</w:t>
            </w:r>
            <w:r>
              <w:rPr>
                <w:spacing w:val="-4"/>
              </w:rPr>
              <w:t xml:space="preserve"> </w:t>
            </w:r>
            <w:r>
              <w:t>for</w:t>
            </w:r>
            <w:r>
              <w:rPr>
                <w:spacing w:val="-3"/>
              </w:rPr>
              <w:t xml:space="preserve"> </w:t>
            </w:r>
            <w:r>
              <w:t>forced</w:t>
            </w:r>
            <w:r>
              <w:rPr>
                <w:spacing w:val="-3"/>
              </w:rPr>
              <w:t xml:space="preserve"> </w:t>
            </w:r>
            <w:r>
              <w:t>ventilation</w:t>
            </w:r>
            <w:r>
              <w:rPr>
                <w:spacing w:val="-1"/>
              </w:rPr>
              <w:t xml:space="preserve"> </w:t>
            </w:r>
            <w:r>
              <w:t>(e.g.,</w:t>
            </w:r>
            <w:r>
              <w:rPr>
                <w:spacing w:val="-3"/>
              </w:rPr>
              <w:t xml:space="preserve"> </w:t>
            </w:r>
            <w:r>
              <w:t>does</w:t>
            </w:r>
            <w:r>
              <w:rPr>
                <w:spacing w:val="-2"/>
              </w:rPr>
              <w:t xml:space="preserve"> </w:t>
            </w:r>
            <w:r>
              <w:t>not</w:t>
            </w:r>
            <w:r>
              <w:rPr>
                <w:spacing w:val="-3"/>
              </w:rPr>
              <w:t xml:space="preserve"> </w:t>
            </w:r>
            <w:r>
              <w:t>contain</w:t>
            </w:r>
            <w:r>
              <w:rPr>
                <w:spacing w:val="-4"/>
              </w:rPr>
              <w:t xml:space="preserve"> </w:t>
            </w:r>
            <w:r>
              <w:t>a</w:t>
            </w:r>
            <w:r>
              <w:rPr>
                <w:spacing w:val="-2"/>
              </w:rPr>
              <w:t xml:space="preserve"> </w:t>
            </w:r>
            <w:r>
              <w:t>fan),</w:t>
            </w:r>
          </w:p>
          <w:p w14:paraId="649EB509" w14:textId="77777777" w:rsidR="005424E7" w:rsidRDefault="005424E7" w:rsidP="00E8023F">
            <w:pPr>
              <w:pStyle w:val="L1List"/>
            </w:pPr>
            <w:r>
              <w:t>No</w:t>
            </w:r>
            <w:r>
              <w:rPr>
                <w:spacing w:val="-4"/>
              </w:rPr>
              <w:t xml:space="preserve"> </w:t>
            </w:r>
            <w:r>
              <w:t>sparks</w:t>
            </w:r>
            <w:r>
              <w:rPr>
                <w:spacing w:val="-3"/>
              </w:rPr>
              <w:t xml:space="preserve"> </w:t>
            </w:r>
            <w:r>
              <w:t>visible</w:t>
            </w:r>
            <w:r>
              <w:rPr>
                <w:spacing w:val="-2"/>
              </w:rPr>
              <w:t xml:space="preserve"> </w:t>
            </w:r>
            <w:r>
              <w:t>during</w:t>
            </w:r>
            <w:r>
              <w:rPr>
                <w:spacing w:val="-3"/>
              </w:rPr>
              <w:t xml:space="preserve"> </w:t>
            </w:r>
            <w:r>
              <w:t>operation,</w:t>
            </w:r>
          </w:p>
          <w:p w14:paraId="379412AE" w14:textId="77777777" w:rsidR="005424E7" w:rsidRDefault="005424E7" w:rsidP="00E8023F">
            <w:pPr>
              <w:pStyle w:val="L1List"/>
            </w:pPr>
            <w:r>
              <w:t>No</w:t>
            </w:r>
            <w:r>
              <w:rPr>
                <w:spacing w:val="-4"/>
              </w:rPr>
              <w:t xml:space="preserve"> </w:t>
            </w:r>
            <w:r>
              <w:t>camera</w:t>
            </w:r>
            <w:r>
              <w:rPr>
                <w:spacing w:val="-2"/>
              </w:rPr>
              <w:t xml:space="preserve"> </w:t>
            </w:r>
            <w:r>
              <w:t>flash</w:t>
            </w:r>
            <w:r>
              <w:rPr>
                <w:spacing w:val="-4"/>
              </w:rPr>
              <w:t xml:space="preserve"> </w:t>
            </w:r>
            <w:r>
              <w:t>unless</w:t>
            </w:r>
            <w:r>
              <w:rPr>
                <w:spacing w:val="-3"/>
              </w:rPr>
              <w:t xml:space="preserve"> </w:t>
            </w:r>
            <w:r>
              <w:t>it</w:t>
            </w:r>
            <w:r>
              <w:rPr>
                <w:spacing w:val="-4"/>
              </w:rPr>
              <w:t xml:space="preserve"> </w:t>
            </w:r>
            <w:r>
              <w:t>is</w:t>
            </w:r>
            <w:r>
              <w:rPr>
                <w:spacing w:val="-2"/>
              </w:rPr>
              <w:t xml:space="preserve"> </w:t>
            </w:r>
            <w:r>
              <w:t>mechanically</w:t>
            </w:r>
            <w:r>
              <w:rPr>
                <w:spacing w:val="-4"/>
              </w:rPr>
              <w:t xml:space="preserve"> </w:t>
            </w:r>
            <w:r>
              <w:t>disabled,</w:t>
            </w:r>
          </w:p>
          <w:p w14:paraId="469D7314" w14:textId="77777777" w:rsidR="005424E7" w:rsidRDefault="005424E7" w:rsidP="00E8023F">
            <w:pPr>
              <w:pStyle w:val="L1List"/>
            </w:pPr>
            <w:r>
              <w:t>No</w:t>
            </w:r>
            <w:r>
              <w:rPr>
                <w:spacing w:val="-4"/>
              </w:rPr>
              <w:t xml:space="preserve"> </w:t>
            </w:r>
            <w:r>
              <w:t>motors</w:t>
            </w:r>
            <w:r>
              <w:rPr>
                <w:spacing w:val="-3"/>
              </w:rPr>
              <w:t xml:space="preserve"> </w:t>
            </w:r>
            <w:r>
              <w:t>unless</w:t>
            </w:r>
            <w:r>
              <w:rPr>
                <w:spacing w:val="-2"/>
              </w:rPr>
              <w:t xml:space="preserve"> </w:t>
            </w:r>
            <w:r>
              <w:t>it</w:t>
            </w:r>
            <w:r>
              <w:rPr>
                <w:spacing w:val="-3"/>
              </w:rPr>
              <w:t xml:space="preserve"> </w:t>
            </w:r>
            <w:r>
              <w:t>can</w:t>
            </w:r>
            <w:r>
              <w:rPr>
                <w:spacing w:val="-3"/>
              </w:rPr>
              <w:t xml:space="preserve"> </w:t>
            </w:r>
            <w:r>
              <w:t>be</w:t>
            </w:r>
            <w:r>
              <w:rPr>
                <w:spacing w:val="-3"/>
              </w:rPr>
              <w:t xml:space="preserve"> </w:t>
            </w:r>
            <w:r>
              <w:t>demonstrated</w:t>
            </w:r>
            <w:r>
              <w:rPr>
                <w:spacing w:val="-3"/>
              </w:rPr>
              <w:t xml:space="preserve"> </w:t>
            </w:r>
            <w:r>
              <w:t>the</w:t>
            </w:r>
            <w:r>
              <w:rPr>
                <w:spacing w:val="-4"/>
              </w:rPr>
              <w:t xml:space="preserve"> </w:t>
            </w:r>
            <w:r>
              <w:t>motor</w:t>
            </w:r>
            <w:r>
              <w:rPr>
                <w:spacing w:val="-3"/>
              </w:rPr>
              <w:t xml:space="preserve"> </w:t>
            </w:r>
            <w:r>
              <w:t>incorporates</w:t>
            </w:r>
            <w:r>
              <w:rPr>
                <w:spacing w:val="-2"/>
              </w:rPr>
              <w:t xml:space="preserve"> </w:t>
            </w:r>
            <w:r>
              <w:t>non-arcing,</w:t>
            </w:r>
            <w:r>
              <w:rPr>
                <w:spacing w:val="-2"/>
              </w:rPr>
              <w:t xml:space="preserve"> </w:t>
            </w:r>
            <w:r>
              <w:t>and</w:t>
            </w:r>
          </w:p>
          <w:p w14:paraId="3922FF2F" w14:textId="2154A640" w:rsidR="005424E7" w:rsidRPr="001978CD" w:rsidRDefault="005424E7" w:rsidP="00E8023F">
            <w:pPr>
              <w:pStyle w:val="L1List"/>
            </w:pPr>
            <w:r>
              <w:t>No</w:t>
            </w:r>
            <w:r>
              <w:rPr>
                <w:spacing w:val="-4"/>
              </w:rPr>
              <w:t xml:space="preserve"> </w:t>
            </w:r>
            <w:r>
              <w:t>visible</w:t>
            </w:r>
            <w:r>
              <w:rPr>
                <w:spacing w:val="-2"/>
              </w:rPr>
              <w:t xml:space="preserve"> </w:t>
            </w:r>
            <w:r>
              <w:t>damage</w:t>
            </w:r>
            <w:r>
              <w:rPr>
                <w:spacing w:val="-3"/>
              </w:rPr>
              <w:t xml:space="preserve"> </w:t>
            </w:r>
            <w:r>
              <w:t>which</w:t>
            </w:r>
            <w:r>
              <w:rPr>
                <w:spacing w:val="-2"/>
              </w:rPr>
              <w:t xml:space="preserve"> </w:t>
            </w:r>
            <w:r>
              <w:t>compromises</w:t>
            </w:r>
            <w:r>
              <w:rPr>
                <w:spacing w:val="-3"/>
              </w:rPr>
              <w:t xml:space="preserve"> </w:t>
            </w:r>
            <w:r>
              <w:t>the</w:t>
            </w:r>
            <w:r>
              <w:rPr>
                <w:spacing w:val="-2"/>
              </w:rPr>
              <w:t xml:space="preserve"> </w:t>
            </w:r>
            <w:r>
              <w:t>structural</w:t>
            </w:r>
            <w:r>
              <w:rPr>
                <w:spacing w:val="-3"/>
              </w:rPr>
              <w:t xml:space="preserve"> </w:t>
            </w:r>
            <w:r>
              <w:t>integrity</w:t>
            </w:r>
            <w:r>
              <w:rPr>
                <w:spacing w:val="-2"/>
              </w:rPr>
              <w:t xml:space="preserve"> </w:t>
            </w:r>
            <w:r>
              <w:t>of</w:t>
            </w:r>
            <w:r>
              <w:rPr>
                <w:spacing w:val="-2"/>
              </w:rPr>
              <w:t xml:space="preserve"> </w:t>
            </w:r>
            <w:r>
              <w:t>the</w:t>
            </w:r>
            <w:r>
              <w:rPr>
                <w:spacing w:val="-3"/>
              </w:rPr>
              <w:t xml:space="preserve"> </w:t>
            </w:r>
            <w:r>
              <w:t>phone</w:t>
            </w:r>
            <w:r>
              <w:rPr>
                <w:spacing w:val="-3"/>
              </w:rPr>
              <w:t xml:space="preserve"> </w:t>
            </w:r>
            <w:r>
              <w:t>or</w:t>
            </w:r>
            <w:r>
              <w:rPr>
                <w:spacing w:val="-3"/>
              </w:rPr>
              <w:t xml:space="preserve"> </w:t>
            </w:r>
            <w:r>
              <w:t>case.</w:t>
            </w:r>
          </w:p>
        </w:tc>
      </w:tr>
      <w:tr w:rsidR="005424E7" w:rsidRPr="001978CD" w14:paraId="02F84F29" w14:textId="77777777" w:rsidTr="00EB365A">
        <w:tc>
          <w:tcPr>
            <w:tcW w:w="2880" w:type="dxa"/>
          </w:tcPr>
          <w:p w14:paraId="26D07B44" w14:textId="4ABCA7F3" w:rsidR="005424E7" w:rsidRPr="00EB365A" w:rsidRDefault="005424E7" w:rsidP="000D2AD2">
            <w:pPr>
              <w:pStyle w:val="AppendixHeading2"/>
              <w:numPr>
                <w:ilvl w:val="1"/>
                <w:numId w:val="28"/>
              </w:numPr>
            </w:pPr>
            <w:bookmarkStart w:id="58" w:name="_Toc81568393"/>
            <w:r w:rsidRPr="00EB365A">
              <w:t>PEP1 Requirements</w:t>
            </w:r>
            <w:bookmarkEnd w:id="58"/>
          </w:p>
        </w:tc>
        <w:tc>
          <w:tcPr>
            <w:tcW w:w="6480" w:type="dxa"/>
            <w:tcBorders>
              <w:top w:val="single" w:sz="4" w:space="0" w:color="auto"/>
              <w:bottom w:val="single" w:sz="4" w:space="0" w:color="auto"/>
            </w:tcBorders>
          </w:tcPr>
          <w:p w14:paraId="12F87879" w14:textId="34FB8CF1" w:rsidR="005424E7" w:rsidRPr="00306C63" w:rsidRDefault="005424E7" w:rsidP="00306C63">
            <w:pPr>
              <w:pStyle w:val="A1AppendixParagraph"/>
            </w:pPr>
            <w:r w:rsidRPr="00306C63">
              <w:t xml:space="preserve">PEP1 devices can be used in a classified area without a </w:t>
            </w:r>
            <w:r w:rsidR="00306C63" w:rsidRPr="00306C63">
              <w:t xml:space="preserve">Hot Work </w:t>
            </w:r>
            <w:r w:rsidRPr="00306C63">
              <w:t xml:space="preserve">permit. </w:t>
            </w:r>
            <w:r w:rsidR="00306C63" w:rsidRPr="00306C63">
              <w:t xml:space="preserve"> </w:t>
            </w:r>
            <w:r w:rsidRPr="00306C63">
              <w:t>PEP1 devices must meet the following criteria:</w:t>
            </w:r>
          </w:p>
          <w:p w14:paraId="61326856" w14:textId="77777777" w:rsidR="005424E7" w:rsidRPr="00306C63" w:rsidRDefault="005424E7" w:rsidP="00306C63">
            <w:pPr>
              <w:pStyle w:val="L1List"/>
              <w:numPr>
                <w:ilvl w:val="0"/>
                <w:numId w:val="17"/>
              </w:numPr>
            </w:pPr>
            <w:r w:rsidRPr="00306C63">
              <w:t>Powered by a maximum of two button cells,</w:t>
            </w:r>
          </w:p>
          <w:p w14:paraId="65D995CA" w14:textId="77777777" w:rsidR="005424E7" w:rsidRPr="00306C63" w:rsidRDefault="005424E7" w:rsidP="00306C63">
            <w:pPr>
              <w:pStyle w:val="L1List"/>
            </w:pPr>
            <w:r w:rsidRPr="00306C63">
              <w:t>Body-worn and in direct contact with the skin, and</w:t>
            </w:r>
          </w:p>
          <w:p w14:paraId="67544B76" w14:textId="77777777" w:rsidR="005424E7" w:rsidRPr="00306C63" w:rsidRDefault="005424E7" w:rsidP="00306C63">
            <w:pPr>
              <w:pStyle w:val="L1List"/>
            </w:pPr>
            <w:r w:rsidRPr="00306C63">
              <w:t>No external electrical connections or accessories are used in the hazardous (classified) location.</w:t>
            </w:r>
          </w:p>
          <w:p w14:paraId="27159B6C" w14:textId="4F2E1A3A" w:rsidR="005424E7" w:rsidRPr="00306C63" w:rsidRDefault="005424E7" w:rsidP="00306C63">
            <w:pPr>
              <w:pStyle w:val="L1Paragraph"/>
            </w:pPr>
            <w:r w:rsidRPr="00306C63">
              <w:rPr>
                <w:rStyle w:val="Bold"/>
              </w:rPr>
              <w:t>Examples</w:t>
            </w:r>
            <w:r w:rsidRPr="00306C63">
              <w:t>: Wrist Watches, Smart Watches, Fitness Trackers, and medical devices (e.g., hearing aids, etc.)</w:t>
            </w:r>
          </w:p>
        </w:tc>
      </w:tr>
      <w:tr w:rsidR="005424E7" w:rsidRPr="001978CD" w14:paraId="36FB73FA" w14:textId="77777777" w:rsidTr="00EB365A">
        <w:tc>
          <w:tcPr>
            <w:tcW w:w="2880" w:type="dxa"/>
          </w:tcPr>
          <w:p w14:paraId="5D059AD6" w14:textId="15208788" w:rsidR="005424E7" w:rsidRPr="00EB365A" w:rsidRDefault="005424E7" w:rsidP="000D2AD2">
            <w:pPr>
              <w:pStyle w:val="AppendixHeading2"/>
              <w:numPr>
                <w:ilvl w:val="1"/>
                <w:numId w:val="28"/>
              </w:numPr>
            </w:pPr>
            <w:bookmarkStart w:id="59" w:name="_Toc81568394"/>
            <w:r w:rsidRPr="00EB365A">
              <w:t>PEP2 Requirements</w:t>
            </w:r>
            <w:bookmarkEnd w:id="59"/>
          </w:p>
        </w:tc>
        <w:tc>
          <w:tcPr>
            <w:tcW w:w="6480" w:type="dxa"/>
            <w:tcBorders>
              <w:top w:val="single" w:sz="4" w:space="0" w:color="auto"/>
              <w:bottom w:val="single" w:sz="4" w:space="0" w:color="auto"/>
            </w:tcBorders>
          </w:tcPr>
          <w:p w14:paraId="751195F9" w14:textId="52D526D8" w:rsidR="005424E7" w:rsidRPr="00306C63" w:rsidRDefault="005424E7" w:rsidP="00306C63">
            <w:pPr>
              <w:pStyle w:val="A1AppendixParagraph"/>
            </w:pPr>
            <w:proofErr w:type="gramStart"/>
            <w:r w:rsidRPr="00306C63">
              <w:t>In order to</w:t>
            </w:r>
            <w:proofErr w:type="gramEnd"/>
            <w:r w:rsidRPr="00306C63">
              <w:t xml:space="preserve"> determine if a PEP can be used in a classified area without a </w:t>
            </w:r>
            <w:r w:rsidR="00306C63" w:rsidRPr="00306C63">
              <w:t xml:space="preserve">Hot Work </w:t>
            </w:r>
            <w:r w:rsidRPr="00306C63">
              <w:t xml:space="preserve">permit, it must be on the list of preapproved devices with/without required protective casing as detailed in </w:t>
            </w:r>
            <w:hyperlink w:anchor="_bookmark23" w:history="1">
              <w:r w:rsidRPr="00306C63">
                <w:t xml:space="preserve">Appendix A. </w:t>
              </w:r>
            </w:hyperlink>
            <w:r w:rsidR="00306C63">
              <w:t xml:space="preserve"> </w:t>
            </w:r>
            <w:r w:rsidRPr="00306C63">
              <w:t xml:space="preserve">The </w:t>
            </w:r>
            <w:r w:rsidR="00D24D95">
              <w:t>Martinez</w:t>
            </w:r>
            <w:r w:rsidRPr="00306C63">
              <w:t xml:space="preserve"> Safety and Security Manager will use the following criteria in its evaluation:</w:t>
            </w:r>
          </w:p>
          <w:p w14:paraId="3EB36F69" w14:textId="77777777" w:rsidR="005424E7" w:rsidRDefault="005424E7" w:rsidP="00306C63">
            <w:pPr>
              <w:pStyle w:val="L1List"/>
              <w:keepNext w:val="0"/>
              <w:numPr>
                <w:ilvl w:val="0"/>
                <w:numId w:val="20"/>
              </w:numPr>
            </w:pPr>
            <w:r>
              <w:t>Powered</w:t>
            </w:r>
            <w:r w:rsidRPr="00A65432">
              <w:rPr>
                <w:spacing w:val="-4"/>
              </w:rPr>
              <w:t xml:space="preserve"> </w:t>
            </w:r>
            <w:r>
              <w:t>by</w:t>
            </w:r>
            <w:r w:rsidRPr="00A65432">
              <w:rPr>
                <w:spacing w:val="-3"/>
              </w:rPr>
              <w:t xml:space="preserve"> </w:t>
            </w:r>
            <w:r>
              <w:t>one</w:t>
            </w:r>
            <w:r w:rsidRPr="00A65432">
              <w:rPr>
                <w:spacing w:val="-2"/>
              </w:rPr>
              <w:t xml:space="preserve"> </w:t>
            </w:r>
            <w:r>
              <w:t>or</w:t>
            </w:r>
            <w:r w:rsidRPr="00A65432">
              <w:rPr>
                <w:spacing w:val="-2"/>
              </w:rPr>
              <w:t xml:space="preserve"> </w:t>
            </w:r>
            <w:r>
              <w:t>more</w:t>
            </w:r>
            <w:r w:rsidRPr="00A65432">
              <w:rPr>
                <w:spacing w:val="-4"/>
              </w:rPr>
              <w:t xml:space="preserve"> </w:t>
            </w:r>
            <w:r>
              <w:t>cells,</w:t>
            </w:r>
            <w:r w:rsidRPr="00A65432">
              <w:rPr>
                <w:spacing w:val="-2"/>
              </w:rPr>
              <w:t xml:space="preserve"> </w:t>
            </w:r>
            <w:r>
              <w:t>batteries,</w:t>
            </w:r>
            <w:r w:rsidRPr="00A65432">
              <w:rPr>
                <w:spacing w:val="-3"/>
              </w:rPr>
              <w:t xml:space="preserve"> </w:t>
            </w:r>
            <w:r>
              <w:t>or</w:t>
            </w:r>
            <w:r w:rsidRPr="00A65432">
              <w:rPr>
                <w:spacing w:val="-3"/>
              </w:rPr>
              <w:t xml:space="preserve"> </w:t>
            </w:r>
            <w:r>
              <w:t>photovoltaic</w:t>
            </w:r>
            <w:r w:rsidRPr="00A65432">
              <w:rPr>
                <w:spacing w:val="-3"/>
              </w:rPr>
              <w:t xml:space="preserve"> </w:t>
            </w:r>
            <w:r>
              <w:t>cells,</w:t>
            </w:r>
          </w:p>
          <w:p w14:paraId="04C5F606" w14:textId="4A5FEE98" w:rsidR="005424E7" w:rsidRDefault="005424E7" w:rsidP="00306C63">
            <w:pPr>
              <w:pStyle w:val="L1List"/>
              <w:keepNext w:val="0"/>
            </w:pPr>
            <w:r>
              <w:t>Cell or battery secured so it will not fall out in the drop test as described</w:t>
            </w:r>
            <w:r>
              <w:rPr>
                <w:color w:val="0000FF"/>
                <w:spacing w:val="-47"/>
              </w:rPr>
              <w:t xml:space="preserve"> </w:t>
            </w:r>
            <w:hyperlink w:anchor="_bookmark43" w:history="1">
              <w:r w:rsidR="00306C63">
                <w:t xml:space="preserve"> Section </w:t>
              </w:r>
              <w:r w:rsidR="00306C63">
                <w:fldChar w:fldCharType="begin"/>
              </w:r>
              <w:r w:rsidR="00306C63">
                <w:instrText xml:space="preserve"> REF _Ref81553786 \r \h </w:instrText>
              </w:r>
              <w:r w:rsidR="00306C63">
                <w:fldChar w:fldCharType="separate"/>
              </w:r>
              <w:r w:rsidR="00306C63">
                <w:t>A.6</w:t>
              </w:r>
              <w:r w:rsidR="00306C63">
                <w:fldChar w:fldCharType="end"/>
              </w:r>
              <w:r>
                <w:t>,</w:t>
              </w:r>
            </w:hyperlink>
          </w:p>
          <w:p w14:paraId="397C06B7" w14:textId="77777777" w:rsidR="005424E7" w:rsidRDefault="005424E7" w:rsidP="00306C63">
            <w:pPr>
              <w:pStyle w:val="L1List"/>
              <w:keepNext w:val="0"/>
            </w:pPr>
            <w:r>
              <w:t>Body-worn</w:t>
            </w:r>
            <w:r>
              <w:rPr>
                <w:spacing w:val="-3"/>
              </w:rPr>
              <w:t xml:space="preserve"> </w:t>
            </w:r>
            <w:r>
              <w:t>or</w:t>
            </w:r>
            <w:r>
              <w:rPr>
                <w:spacing w:val="-3"/>
              </w:rPr>
              <w:t xml:space="preserve"> </w:t>
            </w:r>
            <w:r>
              <w:t>hand</w:t>
            </w:r>
            <w:r>
              <w:rPr>
                <w:spacing w:val="-3"/>
              </w:rPr>
              <w:t xml:space="preserve"> </w:t>
            </w:r>
            <w:r>
              <w:t>held,</w:t>
            </w:r>
          </w:p>
          <w:p w14:paraId="661A7FB5" w14:textId="77777777" w:rsidR="005424E7" w:rsidRDefault="005424E7" w:rsidP="00306C63">
            <w:pPr>
              <w:pStyle w:val="L1List"/>
              <w:keepNext w:val="0"/>
            </w:pPr>
            <w:r>
              <w:t>No external electrical connections or accessories are used in the hazardous</w:t>
            </w:r>
            <w:r>
              <w:rPr>
                <w:spacing w:val="-47"/>
              </w:rPr>
              <w:t xml:space="preserve"> </w:t>
            </w:r>
            <w:r>
              <w:t>(classified)</w:t>
            </w:r>
            <w:r>
              <w:rPr>
                <w:spacing w:val="-1"/>
              </w:rPr>
              <w:t xml:space="preserve"> </w:t>
            </w:r>
            <w:r>
              <w:t>location,</w:t>
            </w:r>
          </w:p>
          <w:p w14:paraId="21A22BCE" w14:textId="77777777" w:rsidR="005424E7" w:rsidRDefault="005424E7" w:rsidP="00306C63">
            <w:pPr>
              <w:pStyle w:val="L1List"/>
              <w:keepNext w:val="0"/>
            </w:pPr>
            <w:r>
              <w:t>Exposed terminals (for example battery charging terminals) are either recessed</w:t>
            </w:r>
            <w:r>
              <w:rPr>
                <w:spacing w:val="-48"/>
              </w:rPr>
              <w:t xml:space="preserve"> </w:t>
            </w:r>
            <w:r>
              <w:t>or diode protected to prevent a discharge caused by an accidental shorting of</w:t>
            </w:r>
            <w:r>
              <w:rPr>
                <w:spacing w:val="1"/>
              </w:rPr>
              <w:t xml:space="preserve"> </w:t>
            </w:r>
            <w:r>
              <w:t>these</w:t>
            </w:r>
            <w:r>
              <w:rPr>
                <w:spacing w:val="-1"/>
              </w:rPr>
              <w:t xml:space="preserve"> </w:t>
            </w:r>
            <w:r>
              <w:t>terminals,</w:t>
            </w:r>
          </w:p>
          <w:p w14:paraId="65774AA3" w14:textId="3035E68F" w:rsidR="005424E7" w:rsidRDefault="005424E7" w:rsidP="00306C63">
            <w:pPr>
              <w:pStyle w:val="L1List"/>
              <w:keepNext w:val="0"/>
            </w:pPr>
            <w:r>
              <w:lastRenderedPageBreak/>
              <w:t>Power</w:t>
            </w:r>
            <w:r>
              <w:rPr>
                <w:spacing w:val="-4"/>
              </w:rPr>
              <w:t xml:space="preserve"> </w:t>
            </w:r>
            <w:r>
              <w:t>switch</w:t>
            </w:r>
            <w:r>
              <w:rPr>
                <w:spacing w:val="-3"/>
              </w:rPr>
              <w:t xml:space="preserve"> </w:t>
            </w:r>
            <w:r>
              <w:t>in</w:t>
            </w:r>
            <w:r>
              <w:rPr>
                <w:spacing w:val="-1"/>
              </w:rPr>
              <w:t xml:space="preserve"> </w:t>
            </w:r>
            <w:r>
              <w:t>accordance</w:t>
            </w:r>
            <w:r>
              <w:rPr>
                <w:spacing w:val="-3"/>
              </w:rPr>
              <w:t xml:space="preserve"> </w:t>
            </w:r>
            <w:r>
              <w:t>with</w:t>
            </w:r>
            <w:r w:rsidRPr="00306C63">
              <w:t xml:space="preserve"> </w:t>
            </w:r>
            <w:hyperlink w:anchor="_bookmark44" w:history="1">
              <w:r w:rsidR="00306C63" w:rsidRPr="00306C63">
                <w:t xml:space="preserve">Section </w:t>
              </w:r>
              <w:r w:rsidR="00306C63" w:rsidRPr="00306C63">
                <w:fldChar w:fldCharType="begin"/>
              </w:r>
              <w:r w:rsidR="00306C63" w:rsidRPr="00306C63">
                <w:instrText xml:space="preserve"> REF _Ref81553822 \r \h </w:instrText>
              </w:r>
              <w:r w:rsidR="00306C63">
                <w:instrText xml:space="preserve"> \* MERGEFORMAT </w:instrText>
              </w:r>
              <w:r w:rsidR="00306C63" w:rsidRPr="00306C63">
                <w:fldChar w:fldCharType="separate"/>
              </w:r>
              <w:r w:rsidR="00306C63" w:rsidRPr="00306C63">
                <w:t>A.7</w:t>
              </w:r>
              <w:r w:rsidR="00306C63" w:rsidRPr="00306C63">
                <w:fldChar w:fldCharType="end"/>
              </w:r>
              <w:r w:rsidRPr="00306C63">
                <w:t xml:space="preserve">, </w:t>
              </w:r>
            </w:hyperlink>
            <w:r>
              <w:t>and</w:t>
            </w:r>
          </w:p>
          <w:p w14:paraId="2C773006" w14:textId="149DFD6A" w:rsidR="005424E7" w:rsidRDefault="005424E7" w:rsidP="00306C63">
            <w:pPr>
              <w:pStyle w:val="L1List"/>
              <w:keepNext w:val="0"/>
            </w:pPr>
            <w:r>
              <w:t xml:space="preserve">No damage that exposes the electrical/electronic circuitry </w:t>
            </w:r>
            <w:proofErr w:type="gramStart"/>
            <w:r>
              <w:t>as a result of</w:t>
            </w:r>
            <w:proofErr w:type="gramEnd"/>
            <w:r>
              <w:t xml:space="preserve"> the</w:t>
            </w:r>
            <w:r>
              <w:rPr>
                <w:spacing w:val="-48"/>
              </w:rPr>
              <w:t xml:space="preserve"> </w:t>
            </w:r>
            <w:r>
              <w:t>drop test</w:t>
            </w:r>
            <w:r>
              <w:rPr>
                <w:spacing w:val="-1"/>
              </w:rPr>
              <w:t xml:space="preserve"> </w:t>
            </w:r>
            <w:r>
              <w:t>described</w:t>
            </w:r>
            <w:r>
              <w:rPr>
                <w:spacing w:val="-1"/>
              </w:rPr>
              <w:t xml:space="preserve"> </w:t>
            </w:r>
            <w:r>
              <w:t>in</w:t>
            </w:r>
            <w:r w:rsidRPr="00306C63">
              <w:t xml:space="preserve"> </w:t>
            </w:r>
            <w:hyperlink w:anchor="_bookmark43" w:history="1">
              <w:r w:rsidR="00306C63" w:rsidRPr="00306C63">
                <w:t xml:space="preserve">Section </w:t>
              </w:r>
              <w:r w:rsidR="00306C63" w:rsidRPr="00306C63">
                <w:fldChar w:fldCharType="begin"/>
              </w:r>
              <w:r w:rsidR="00306C63" w:rsidRPr="00306C63">
                <w:instrText xml:space="preserve"> REF _Ref81553845 \r \h </w:instrText>
              </w:r>
              <w:r w:rsidR="00306C63">
                <w:instrText xml:space="preserve"> \* MERGEFORMAT </w:instrText>
              </w:r>
              <w:r w:rsidR="00306C63" w:rsidRPr="00306C63">
                <w:fldChar w:fldCharType="separate"/>
              </w:r>
              <w:r w:rsidR="00306C63" w:rsidRPr="00306C63">
                <w:t>A.6</w:t>
              </w:r>
              <w:r w:rsidR="00306C63" w:rsidRPr="00306C63">
                <w:fldChar w:fldCharType="end"/>
              </w:r>
              <w:r w:rsidRPr="00306C63">
                <w:t>.</w:t>
              </w:r>
            </w:hyperlink>
          </w:p>
          <w:p w14:paraId="32A379C7" w14:textId="75E67188" w:rsidR="005424E7" w:rsidRPr="00306C63" w:rsidRDefault="005424E7" w:rsidP="00306C63">
            <w:pPr>
              <w:pStyle w:val="L1Paragraph"/>
            </w:pPr>
            <w:r w:rsidRPr="00306C63">
              <w:rPr>
                <w:rStyle w:val="Bold"/>
              </w:rPr>
              <w:t>Note</w:t>
            </w:r>
            <w:r w:rsidRPr="00306C63">
              <w:t xml:space="preserve">: </w:t>
            </w:r>
            <w:r w:rsidR="00306C63" w:rsidRPr="00306C63">
              <w:t xml:space="preserve"> </w:t>
            </w:r>
            <w:r w:rsidRPr="00306C63">
              <w:t xml:space="preserve">PEP2 devices </w:t>
            </w:r>
            <w:r w:rsidR="00306C63" w:rsidRPr="00306C63">
              <w:t>m</w:t>
            </w:r>
            <w:r w:rsidRPr="00306C63">
              <w:t xml:space="preserve">ay be used in a classified area with a </w:t>
            </w:r>
            <w:r w:rsidR="00306C63" w:rsidRPr="00306C63">
              <w:t xml:space="preserve">Hot Work </w:t>
            </w:r>
            <w:r w:rsidRPr="00306C63">
              <w:t xml:space="preserve">permit. </w:t>
            </w:r>
            <w:r w:rsidR="00306C63" w:rsidRPr="00306C63">
              <w:t xml:space="preserve"> </w:t>
            </w:r>
            <w:r w:rsidRPr="00306C63">
              <w:t>For PEP2 Medical Devices (e.g., insulin pump), user will wear a four</w:t>
            </w:r>
            <w:r w:rsidR="00306C63" w:rsidRPr="00306C63">
              <w:t>-</w:t>
            </w:r>
            <w:r w:rsidRPr="00306C63">
              <w:t>gas meter in lieu of obtaining a hot work permit.</w:t>
            </w:r>
          </w:p>
          <w:p w14:paraId="1D4B4AF8" w14:textId="45291493" w:rsidR="005424E7" w:rsidRPr="00306C63" w:rsidRDefault="005424E7" w:rsidP="00306C63">
            <w:pPr>
              <w:pStyle w:val="A1AppendixParagraph"/>
            </w:pPr>
            <w:r w:rsidRPr="00306C63">
              <w:t xml:space="preserve">If a device or device and case are approved; this device will then be allowed to be used in Class I, Division 2 areas without a </w:t>
            </w:r>
            <w:r w:rsidR="00306C63" w:rsidRPr="00306C63">
              <w:t xml:space="preserve">Hot Work </w:t>
            </w:r>
            <w:r w:rsidRPr="00306C63">
              <w:t xml:space="preserve">permit. </w:t>
            </w:r>
            <w:r w:rsidR="00306C63" w:rsidRPr="00306C63">
              <w:t xml:space="preserve"> </w:t>
            </w:r>
            <w:r w:rsidRPr="00306C63">
              <w:t>Only devices that are approved and labeled will be allowed.</w:t>
            </w:r>
          </w:p>
          <w:p w14:paraId="6C87D778" w14:textId="3C19226A" w:rsidR="005424E7" w:rsidRPr="00306C63" w:rsidRDefault="005424E7" w:rsidP="00306C63">
            <w:pPr>
              <w:pStyle w:val="A1AppendixParagraph"/>
            </w:pPr>
            <w:r w:rsidRPr="00306C63">
              <w:t xml:space="preserve">MPC’s Approved Case will be a Black/Yellow </w:t>
            </w:r>
            <w:proofErr w:type="spellStart"/>
            <w:r w:rsidRPr="00306C63">
              <w:t>Lifeproof</w:t>
            </w:r>
            <w:proofErr w:type="spellEnd"/>
            <w:r w:rsidRPr="00306C63">
              <w:t xml:space="preserve"> Case with the Marathon “M” logo on the back available </w:t>
            </w:r>
            <w:r w:rsidR="00306C63">
              <w:t>through</w:t>
            </w:r>
            <w:r w:rsidRPr="00306C63">
              <w:t xml:space="preserve"> Cellular Service.</w:t>
            </w:r>
          </w:p>
          <w:p w14:paraId="3B11DA96" w14:textId="669F43AB" w:rsidR="005424E7" w:rsidRPr="00306C63" w:rsidRDefault="005424E7" w:rsidP="00306C63">
            <w:pPr>
              <w:pStyle w:val="L1Paragraph"/>
            </w:pPr>
            <w:r w:rsidRPr="00306C63">
              <w:rPr>
                <w:rStyle w:val="Bold"/>
              </w:rPr>
              <w:t>Note</w:t>
            </w:r>
            <w:r w:rsidRPr="00306C63">
              <w:t xml:space="preserve">: </w:t>
            </w:r>
            <w:r w:rsidR="00306C63" w:rsidRPr="00306C63">
              <w:t xml:space="preserve"> </w:t>
            </w:r>
            <w:r w:rsidRPr="00306C63">
              <w:t xml:space="preserve">Approved devices will not be allowed in Class 1, Division 1 areas without a </w:t>
            </w:r>
            <w:r w:rsidR="00306C63" w:rsidRPr="00306C63">
              <w:t xml:space="preserve">Hot Work </w:t>
            </w:r>
            <w:r w:rsidRPr="00306C63">
              <w:t xml:space="preserve">permit. </w:t>
            </w:r>
            <w:r w:rsidR="00306C63" w:rsidRPr="00306C63">
              <w:t xml:space="preserve"> </w:t>
            </w:r>
            <w:r w:rsidRPr="00306C63">
              <w:t>This includes areas where ignitable concentrations of flammable vapors can exist under normal conditions, possibly due to operational activities, line-breaks, repair</w:t>
            </w:r>
            <w:r w:rsidR="00306C63">
              <w:t>,</w:t>
            </w:r>
            <w:r w:rsidRPr="00306C63">
              <w:t xml:space="preserve"> or leakage.</w:t>
            </w:r>
          </w:p>
        </w:tc>
      </w:tr>
      <w:tr w:rsidR="005424E7" w:rsidRPr="001978CD" w14:paraId="6046CC9F" w14:textId="77777777" w:rsidTr="00EB365A">
        <w:tc>
          <w:tcPr>
            <w:tcW w:w="2880" w:type="dxa"/>
          </w:tcPr>
          <w:p w14:paraId="1F1B1D9B" w14:textId="03AED6E6" w:rsidR="005424E7" w:rsidRDefault="005424E7" w:rsidP="000D2AD2">
            <w:pPr>
              <w:pStyle w:val="AppendixHeading2"/>
              <w:numPr>
                <w:ilvl w:val="1"/>
                <w:numId w:val="28"/>
              </w:numPr>
            </w:pPr>
            <w:bookmarkStart w:id="60" w:name="_Ref81553651"/>
            <w:bookmarkStart w:id="61" w:name="_Toc81568395"/>
            <w:r>
              <w:lastRenderedPageBreak/>
              <w:t>Radio</w:t>
            </w:r>
            <w:r w:rsidRPr="000D2AD2">
              <w:rPr>
                <w:spacing w:val="1"/>
              </w:rPr>
              <w:t xml:space="preserve"> </w:t>
            </w:r>
            <w:r>
              <w:t>Frequency</w:t>
            </w:r>
            <w:bookmarkEnd w:id="60"/>
            <w:bookmarkEnd w:id="61"/>
          </w:p>
        </w:tc>
        <w:tc>
          <w:tcPr>
            <w:tcW w:w="6480" w:type="dxa"/>
            <w:tcBorders>
              <w:top w:val="single" w:sz="4" w:space="0" w:color="auto"/>
              <w:bottom w:val="single" w:sz="4" w:space="0" w:color="auto"/>
            </w:tcBorders>
          </w:tcPr>
          <w:p w14:paraId="5EDD66C6" w14:textId="77777777" w:rsidR="005424E7" w:rsidRPr="00306C63" w:rsidRDefault="005424E7" w:rsidP="00306C63">
            <w:pPr>
              <w:pStyle w:val="A1AppendixParagraph"/>
            </w:pPr>
            <w:r w:rsidRPr="00306C63">
              <w:t>The radiated radio frequency energy from a device, such as a radio or cell phone, is not considered an ignition source if it is below the following limits:</w:t>
            </w:r>
          </w:p>
          <w:p w14:paraId="6EBC9A82" w14:textId="77777777" w:rsidR="005424E7" w:rsidRDefault="005424E7" w:rsidP="00A5589A">
            <w:pPr>
              <w:pStyle w:val="L1List"/>
              <w:numPr>
                <w:ilvl w:val="0"/>
                <w:numId w:val="22"/>
              </w:numPr>
            </w:pPr>
            <w:r>
              <w:t>2 watt (W) maximum output averaged over 20 microseconds for Groups A and B and</w:t>
            </w:r>
            <w:r w:rsidRPr="00D20670">
              <w:rPr>
                <w:spacing w:val="-47"/>
              </w:rPr>
              <w:t xml:space="preserve"> </w:t>
            </w:r>
            <w:r>
              <w:t>Group</w:t>
            </w:r>
            <w:r w:rsidRPr="00D20670">
              <w:rPr>
                <w:spacing w:val="-2"/>
              </w:rPr>
              <w:t xml:space="preserve"> </w:t>
            </w:r>
            <w:r>
              <w:t>IIC,</w:t>
            </w:r>
          </w:p>
          <w:p w14:paraId="54807299" w14:textId="77777777" w:rsidR="005424E7" w:rsidRDefault="005424E7" w:rsidP="00D20670">
            <w:pPr>
              <w:pStyle w:val="L1List"/>
            </w:pPr>
            <w:r>
              <w:t>3.5 W maximum output averaged over 100 microseconds for Group C and Group IIB,</w:t>
            </w:r>
            <w:r>
              <w:rPr>
                <w:spacing w:val="-47"/>
              </w:rPr>
              <w:t xml:space="preserve"> </w:t>
            </w:r>
            <w:r>
              <w:t>or</w:t>
            </w:r>
          </w:p>
          <w:p w14:paraId="5EB93DB5" w14:textId="54C66677" w:rsidR="005424E7" w:rsidRDefault="005424E7" w:rsidP="00D20670">
            <w:pPr>
              <w:pStyle w:val="L1List"/>
            </w:pPr>
            <w:r>
              <w:t>6</w:t>
            </w:r>
            <w:r>
              <w:rPr>
                <w:spacing w:val="-3"/>
              </w:rPr>
              <w:t xml:space="preserve"> </w:t>
            </w:r>
            <w:r>
              <w:t>W</w:t>
            </w:r>
            <w:r>
              <w:rPr>
                <w:spacing w:val="-2"/>
              </w:rPr>
              <w:t xml:space="preserve"> </w:t>
            </w:r>
            <w:r>
              <w:t>maximum</w:t>
            </w:r>
            <w:r>
              <w:rPr>
                <w:spacing w:val="-3"/>
              </w:rPr>
              <w:t xml:space="preserve"> </w:t>
            </w:r>
            <w:r>
              <w:t>output</w:t>
            </w:r>
            <w:r>
              <w:rPr>
                <w:spacing w:val="-2"/>
              </w:rPr>
              <w:t xml:space="preserve"> </w:t>
            </w:r>
            <w:r>
              <w:t>averaged</w:t>
            </w:r>
            <w:r>
              <w:rPr>
                <w:spacing w:val="-3"/>
              </w:rPr>
              <w:t xml:space="preserve"> </w:t>
            </w:r>
            <w:r>
              <w:t>over</w:t>
            </w:r>
            <w:r>
              <w:rPr>
                <w:spacing w:val="-3"/>
              </w:rPr>
              <w:t xml:space="preserve"> </w:t>
            </w:r>
            <w:r>
              <w:t>100</w:t>
            </w:r>
            <w:r>
              <w:rPr>
                <w:spacing w:val="-2"/>
              </w:rPr>
              <w:t xml:space="preserve"> </w:t>
            </w:r>
            <w:r>
              <w:t>microseconds</w:t>
            </w:r>
            <w:r>
              <w:rPr>
                <w:spacing w:val="-2"/>
              </w:rPr>
              <w:t xml:space="preserve"> </w:t>
            </w:r>
            <w:r>
              <w:t>for</w:t>
            </w:r>
            <w:r>
              <w:rPr>
                <w:spacing w:val="-3"/>
              </w:rPr>
              <w:t xml:space="preserve"> </w:t>
            </w:r>
            <w:r>
              <w:t>Group</w:t>
            </w:r>
            <w:r w:rsidR="00306C63">
              <w:rPr>
                <w:spacing w:val="-2"/>
              </w:rPr>
              <w:t> </w:t>
            </w:r>
            <w:r>
              <w:t>D</w:t>
            </w:r>
            <w:r>
              <w:rPr>
                <w:spacing w:val="-2"/>
              </w:rPr>
              <w:t xml:space="preserve"> </w:t>
            </w:r>
            <w:r>
              <w:t>and</w:t>
            </w:r>
            <w:r>
              <w:rPr>
                <w:spacing w:val="-3"/>
              </w:rPr>
              <w:t xml:space="preserve"> </w:t>
            </w:r>
            <w:r>
              <w:t>Group</w:t>
            </w:r>
            <w:r>
              <w:rPr>
                <w:spacing w:val="-2"/>
              </w:rPr>
              <w:t xml:space="preserve"> </w:t>
            </w:r>
            <w:r>
              <w:t>IIA</w:t>
            </w:r>
          </w:p>
          <w:p w14:paraId="6E4B77FB" w14:textId="0C96BC39" w:rsidR="005424E7" w:rsidRPr="001978CD" w:rsidRDefault="005424E7" w:rsidP="005424E7">
            <w:pPr>
              <w:pStyle w:val="L1Paragraph"/>
            </w:pPr>
            <w:r>
              <w:rPr>
                <w:b/>
              </w:rPr>
              <w:t xml:space="preserve">Note: </w:t>
            </w:r>
            <w:r w:rsidR="00306C63">
              <w:rPr>
                <w:b/>
              </w:rPr>
              <w:t xml:space="preserve"> </w:t>
            </w:r>
            <w:r w:rsidRPr="000E0A29">
              <w:t>Most cell phones radiate under 2 W so their level of radio frequency radiation is acceptable for PEP2 products.</w:t>
            </w:r>
          </w:p>
        </w:tc>
      </w:tr>
      <w:tr w:rsidR="005424E7" w:rsidRPr="001978CD" w14:paraId="62B282F4" w14:textId="77777777" w:rsidTr="00EB365A">
        <w:tc>
          <w:tcPr>
            <w:tcW w:w="2880" w:type="dxa"/>
          </w:tcPr>
          <w:p w14:paraId="64F5717B" w14:textId="761F7E92" w:rsidR="005424E7" w:rsidRDefault="005424E7" w:rsidP="000D2AD2">
            <w:pPr>
              <w:pStyle w:val="AppendixHeading2"/>
              <w:numPr>
                <w:ilvl w:val="1"/>
                <w:numId w:val="28"/>
              </w:numPr>
            </w:pPr>
            <w:bookmarkStart w:id="62" w:name="_Ref81553786"/>
            <w:bookmarkStart w:id="63" w:name="_Ref81553845"/>
            <w:bookmarkStart w:id="64" w:name="_Toc81568396"/>
            <w:r>
              <w:t>Drop</w:t>
            </w:r>
            <w:r w:rsidRPr="000D2AD2">
              <w:rPr>
                <w:spacing w:val="-2"/>
              </w:rPr>
              <w:t xml:space="preserve"> </w:t>
            </w:r>
            <w:r>
              <w:t>Test</w:t>
            </w:r>
            <w:bookmarkEnd w:id="62"/>
            <w:bookmarkEnd w:id="63"/>
            <w:bookmarkEnd w:id="64"/>
          </w:p>
        </w:tc>
        <w:tc>
          <w:tcPr>
            <w:tcW w:w="6480" w:type="dxa"/>
            <w:tcBorders>
              <w:top w:val="single" w:sz="4" w:space="0" w:color="auto"/>
              <w:bottom w:val="single" w:sz="4" w:space="0" w:color="auto"/>
            </w:tcBorders>
          </w:tcPr>
          <w:p w14:paraId="3AF21463" w14:textId="46A4572F" w:rsidR="005424E7" w:rsidRPr="00CE08B7" w:rsidRDefault="005424E7" w:rsidP="00CE08B7">
            <w:pPr>
              <w:pStyle w:val="A1AppendixParagraph"/>
            </w:pPr>
            <w:r w:rsidRPr="00CE08B7">
              <w:t>For PEP2</w:t>
            </w:r>
            <w:r w:rsidR="00F3133E" w:rsidRPr="00CE08B7">
              <w:t>0</w:t>
            </w:r>
            <w:r w:rsidRPr="00CE08B7">
              <w:t xml:space="preserve">, the device shall be capable of passing a drop test. </w:t>
            </w:r>
            <w:r w:rsidR="000E0A29" w:rsidRPr="00CE08B7">
              <w:t xml:space="preserve"> </w:t>
            </w:r>
            <w:r w:rsidRPr="00CE08B7">
              <w:t>The test requires the device (or a sample of the product) in the form in which it is intended to be used to be dropped onto a horizontal concrete surface from a height of 2 meters (6 feet</w:t>
            </w:r>
            <w:r w:rsidR="00CE08B7">
              <w:t>,</w:t>
            </w:r>
            <w:r w:rsidRPr="00CE08B7">
              <w:t xml:space="preserve"> 6 inches).</w:t>
            </w:r>
            <w:r w:rsidR="00CE08B7" w:rsidRPr="00CE08B7">
              <w:t xml:space="preserve"> </w:t>
            </w:r>
            <w:r w:rsidRPr="00CE08B7">
              <w:t xml:space="preserve"> The test is repeated </w:t>
            </w:r>
            <w:r w:rsidR="00CE08B7">
              <w:t>6</w:t>
            </w:r>
            <w:r w:rsidRPr="00CE08B7">
              <w:t xml:space="preserve"> times with the device being dropped in the </w:t>
            </w:r>
            <w:r w:rsidR="00CE08B7">
              <w:t>6</w:t>
            </w:r>
            <w:r w:rsidRPr="00CE08B7">
              <w:t xml:space="preserve"> orientations that are considered most likely to cause a failure. </w:t>
            </w:r>
            <w:r w:rsidR="00CE08B7">
              <w:t xml:space="preserve"> </w:t>
            </w:r>
            <w:r w:rsidRPr="00CE08B7">
              <w:t>At the conclusion of the testing, the integrity of the case shall not have been compromised, the battery shall not have fallen out or become disconnected, and the device shall operate as intended.</w:t>
            </w:r>
          </w:p>
          <w:p w14:paraId="370F5812" w14:textId="2A387015" w:rsidR="005424E7" w:rsidRPr="001978CD" w:rsidRDefault="005424E7" w:rsidP="00D20670">
            <w:pPr>
              <w:pStyle w:val="A1AppendixParagraph"/>
            </w:pPr>
            <w:r>
              <w:rPr>
                <w:b/>
              </w:rPr>
              <w:t xml:space="preserve">Note: </w:t>
            </w:r>
            <w:r w:rsidR="00CE08B7">
              <w:rPr>
                <w:b/>
              </w:rPr>
              <w:t xml:space="preserve"> </w:t>
            </w:r>
            <w:r>
              <w:t>If the device is in a pre-approved case that has been proven to</w:t>
            </w:r>
            <w:r w:rsidR="00CE08B7">
              <w:t> </w:t>
            </w:r>
            <w:r>
              <w:t>pass a drop test, the</w:t>
            </w:r>
            <w:r>
              <w:rPr>
                <w:spacing w:val="1"/>
              </w:rPr>
              <w:t xml:space="preserve"> </w:t>
            </w:r>
            <w:r>
              <w:t>device</w:t>
            </w:r>
            <w:r>
              <w:rPr>
                <w:spacing w:val="-3"/>
              </w:rPr>
              <w:t xml:space="preserve"> </w:t>
            </w:r>
            <w:r>
              <w:t>with</w:t>
            </w:r>
            <w:r>
              <w:rPr>
                <w:spacing w:val="-2"/>
              </w:rPr>
              <w:t xml:space="preserve"> </w:t>
            </w:r>
            <w:r>
              <w:t>its</w:t>
            </w:r>
            <w:r>
              <w:rPr>
                <w:spacing w:val="-3"/>
              </w:rPr>
              <w:t xml:space="preserve"> </w:t>
            </w:r>
            <w:r>
              <w:t>protective</w:t>
            </w:r>
            <w:r>
              <w:rPr>
                <w:spacing w:val="-2"/>
              </w:rPr>
              <w:t xml:space="preserve"> </w:t>
            </w:r>
            <w:r>
              <w:t>case</w:t>
            </w:r>
            <w:r>
              <w:rPr>
                <w:spacing w:val="-3"/>
              </w:rPr>
              <w:t xml:space="preserve"> </w:t>
            </w:r>
            <w:r>
              <w:t>will</w:t>
            </w:r>
            <w:r>
              <w:rPr>
                <w:spacing w:val="-3"/>
              </w:rPr>
              <w:t xml:space="preserve"> </w:t>
            </w:r>
            <w:r>
              <w:t>be</w:t>
            </w:r>
            <w:r>
              <w:rPr>
                <w:spacing w:val="-3"/>
              </w:rPr>
              <w:t xml:space="preserve"> </w:t>
            </w:r>
            <w:r>
              <w:t>deemed</w:t>
            </w:r>
            <w:r w:rsidR="00CE08B7">
              <w:rPr>
                <w:spacing w:val="-1"/>
              </w:rPr>
              <w:t> </w:t>
            </w:r>
            <w:r>
              <w:t>acceptable</w:t>
            </w:r>
            <w:r>
              <w:rPr>
                <w:spacing w:val="-2"/>
              </w:rPr>
              <w:t xml:space="preserve"> </w:t>
            </w:r>
            <w:r>
              <w:t>in</w:t>
            </w:r>
            <w:r>
              <w:rPr>
                <w:spacing w:val="-3"/>
              </w:rPr>
              <w:t xml:space="preserve"> </w:t>
            </w:r>
            <w:r>
              <w:t>lieu</w:t>
            </w:r>
            <w:r>
              <w:rPr>
                <w:spacing w:val="-1"/>
              </w:rPr>
              <w:t xml:space="preserve"> </w:t>
            </w:r>
            <w:r>
              <w:t>of</w:t>
            </w:r>
            <w:r>
              <w:rPr>
                <w:spacing w:val="-3"/>
              </w:rPr>
              <w:t xml:space="preserve"> </w:t>
            </w:r>
            <w:r>
              <w:t>performing</w:t>
            </w:r>
            <w:r>
              <w:rPr>
                <w:spacing w:val="-3"/>
              </w:rPr>
              <w:t xml:space="preserve"> </w:t>
            </w:r>
            <w:r>
              <w:t>a</w:t>
            </w:r>
            <w:r>
              <w:rPr>
                <w:spacing w:val="-3"/>
              </w:rPr>
              <w:t xml:space="preserve"> </w:t>
            </w:r>
            <w:r>
              <w:t>drop</w:t>
            </w:r>
            <w:r>
              <w:rPr>
                <w:spacing w:val="-1"/>
              </w:rPr>
              <w:t xml:space="preserve"> </w:t>
            </w:r>
            <w:r>
              <w:t>test</w:t>
            </w:r>
            <w:r>
              <w:rPr>
                <w:spacing w:val="-3"/>
              </w:rPr>
              <w:t xml:space="preserve"> </w:t>
            </w:r>
            <w:r>
              <w:t>on</w:t>
            </w:r>
            <w:r>
              <w:rPr>
                <w:spacing w:val="-47"/>
              </w:rPr>
              <w:t xml:space="preserve"> </w:t>
            </w:r>
            <w:r>
              <w:t>company issued</w:t>
            </w:r>
            <w:r>
              <w:rPr>
                <w:spacing w:val="-1"/>
              </w:rPr>
              <w:t xml:space="preserve"> </w:t>
            </w:r>
            <w:r>
              <w:t>devices.</w:t>
            </w:r>
          </w:p>
        </w:tc>
      </w:tr>
      <w:tr w:rsidR="005424E7" w:rsidRPr="001978CD" w14:paraId="3C706A15" w14:textId="77777777" w:rsidTr="00EB365A">
        <w:tc>
          <w:tcPr>
            <w:tcW w:w="2880" w:type="dxa"/>
          </w:tcPr>
          <w:p w14:paraId="6FCFABD1" w14:textId="1DD72E0A" w:rsidR="005424E7" w:rsidRDefault="005424E7" w:rsidP="000D2AD2">
            <w:pPr>
              <w:pStyle w:val="AppendixHeading2"/>
              <w:numPr>
                <w:ilvl w:val="1"/>
                <w:numId w:val="28"/>
              </w:numPr>
            </w:pPr>
            <w:bookmarkStart w:id="65" w:name="_Ref81553822"/>
            <w:bookmarkStart w:id="66" w:name="_Toc81568397"/>
            <w:r>
              <w:t>Power On-</w:t>
            </w:r>
            <w:r w:rsidRPr="000D2AD2">
              <w:rPr>
                <w:spacing w:val="-48"/>
              </w:rPr>
              <w:t xml:space="preserve"> </w:t>
            </w:r>
            <w:r>
              <w:t>Off</w:t>
            </w:r>
            <w:r w:rsidRPr="000D2AD2">
              <w:rPr>
                <w:spacing w:val="-2"/>
              </w:rPr>
              <w:t xml:space="preserve"> </w:t>
            </w:r>
            <w:r>
              <w:t>Switches</w:t>
            </w:r>
            <w:bookmarkEnd w:id="65"/>
            <w:bookmarkEnd w:id="66"/>
          </w:p>
        </w:tc>
        <w:tc>
          <w:tcPr>
            <w:tcW w:w="6480" w:type="dxa"/>
            <w:tcBorders>
              <w:top w:val="single" w:sz="4" w:space="0" w:color="auto"/>
              <w:bottom w:val="single" w:sz="4" w:space="0" w:color="auto"/>
            </w:tcBorders>
          </w:tcPr>
          <w:p w14:paraId="20481023" w14:textId="0DBF8ED5" w:rsidR="005424E7" w:rsidRDefault="005424E7" w:rsidP="00CE08B7">
            <w:pPr>
              <w:pStyle w:val="A1AppendixParagraph"/>
            </w:pPr>
            <w:r>
              <w:t>Any</w:t>
            </w:r>
            <w:r>
              <w:rPr>
                <w:spacing w:val="-4"/>
              </w:rPr>
              <w:t xml:space="preserve"> </w:t>
            </w:r>
            <w:r>
              <w:t>device</w:t>
            </w:r>
            <w:r>
              <w:rPr>
                <w:spacing w:val="-2"/>
              </w:rPr>
              <w:t xml:space="preserve"> </w:t>
            </w:r>
            <w:r>
              <w:t>with</w:t>
            </w:r>
            <w:r>
              <w:rPr>
                <w:spacing w:val="-2"/>
              </w:rPr>
              <w:t xml:space="preserve"> </w:t>
            </w:r>
            <w:r>
              <w:t>a</w:t>
            </w:r>
            <w:r>
              <w:rPr>
                <w:spacing w:val="-3"/>
              </w:rPr>
              <w:t xml:space="preserve"> </w:t>
            </w:r>
            <w:r>
              <w:t>power</w:t>
            </w:r>
            <w:r>
              <w:rPr>
                <w:spacing w:val="-4"/>
              </w:rPr>
              <w:t xml:space="preserve"> </w:t>
            </w:r>
            <w:r>
              <w:t>on-off</w:t>
            </w:r>
            <w:r>
              <w:rPr>
                <w:spacing w:val="-2"/>
              </w:rPr>
              <w:t xml:space="preserve"> </w:t>
            </w:r>
            <w:r>
              <w:t>switch</w:t>
            </w:r>
            <w:r>
              <w:rPr>
                <w:spacing w:val="-4"/>
              </w:rPr>
              <w:t xml:space="preserve"> </w:t>
            </w:r>
            <w:r>
              <w:t>with</w:t>
            </w:r>
            <w:r>
              <w:rPr>
                <w:spacing w:val="-4"/>
              </w:rPr>
              <w:t xml:space="preserve"> </w:t>
            </w:r>
            <w:r>
              <w:t>contacts</w:t>
            </w:r>
            <w:r>
              <w:rPr>
                <w:spacing w:val="-3"/>
              </w:rPr>
              <w:t xml:space="preserve"> </w:t>
            </w:r>
            <w:r>
              <w:t>that</w:t>
            </w:r>
            <w:r>
              <w:rPr>
                <w:spacing w:val="-3"/>
              </w:rPr>
              <w:t xml:space="preserve"> </w:t>
            </w:r>
            <w:r>
              <w:t>directly</w:t>
            </w:r>
            <w:r>
              <w:rPr>
                <w:spacing w:val="-2"/>
              </w:rPr>
              <w:t xml:space="preserve"> </w:t>
            </w:r>
            <w:r>
              <w:t>interrupt</w:t>
            </w:r>
            <w:r>
              <w:rPr>
                <w:spacing w:val="-4"/>
              </w:rPr>
              <w:t xml:space="preserve"> </w:t>
            </w:r>
            <w:r>
              <w:t>battery</w:t>
            </w:r>
            <w:r>
              <w:rPr>
                <w:spacing w:val="-2"/>
              </w:rPr>
              <w:t xml:space="preserve"> </w:t>
            </w:r>
            <w:r>
              <w:t>current</w:t>
            </w:r>
            <w:r>
              <w:rPr>
                <w:spacing w:val="-4"/>
              </w:rPr>
              <w:t xml:space="preserve"> </w:t>
            </w:r>
            <w:r>
              <w:t>is</w:t>
            </w:r>
            <w:r>
              <w:rPr>
                <w:spacing w:val="-47"/>
              </w:rPr>
              <w:t xml:space="preserve"> </w:t>
            </w:r>
            <w:r>
              <w:t>not</w:t>
            </w:r>
            <w:r>
              <w:rPr>
                <w:spacing w:val="-2"/>
              </w:rPr>
              <w:t xml:space="preserve"> </w:t>
            </w:r>
            <w:r>
              <w:t>acceptable</w:t>
            </w:r>
            <w:r>
              <w:rPr>
                <w:spacing w:val="-2"/>
              </w:rPr>
              <w:t xml:space="preserve"> </w:t>
            </w:r>
            <w:r>
              <w:t>for</w:t>
            </w:r>
            <w:r>
              <w:rPr>
                <w:spacing w:val="-1"/>
              </w:rPr>
              <w:t xml:space="preserve"> </w:t>
            </w:r>
            <w:r>
              <w:t>PEP2</w:t>
            </w:r>
            <w:r>
              <w:rPr>
                <w:spacing w:val="-3"/>
              </w:rPr>
              <w:t xml:space="preserve"> </w:t>
            </w:r>
            <w:r>
              <w:t>because</w:t>
            </w:r>
            <w:r>
              <w:rPr>
                <w:spacing w:val="-1"/>
              </w:rPr>
              <w:t xml:space="preserve"> </w:t>
            </w:r>
            <w:r>
              <w:t>the</w:t>
            </w:r>
            <w:r>
              <w:rPr>
                <w:spacing w:val="-1"/>
              </w:rPr>
              <w:t xml:space="preserve"> </w:t>
            </w:r>
            <w:r>
              <w:t>switch</w:t>
            </w:r>
            <w:r>
              <w:rPr>
                <w:spacing w:val="-2"/>
              </w:rPr>
              <w:t xml:space="preserve"> </w:t>
            </w:r>
            <w:r>
              <w:t>may cause</w:t>
            </w:r>
            <w:r>
              <w:rPr>
                <w:spacing w:val="-2"/>
              </w:rPr>
              <w:t xml:space="preserve"> </w:t>
            </w:r>
            <w:r>
              <w:t>an</w:t>
            </w:r>
            <w:r>
              <w:rPr>
                <w:spacing w:val="-2"/>
              </w:rPr>
              <w:t xml:space="preserve"> </w:t>
            </w:r>
            <w:r>
              <w:t>ignition-capable arc.</w:t>
            </w:r>
          </w:p>
          <w:p w14:paraId="0CFF6272" w14:textId="30808380" w:rsidR="005424E7" w:rsidRPr="001978CD" w:rsidRDefault="005424E7" w:rsidP="00CE08B7">
            <w:pPr>
              <w:pStyle w:val="A1AppendixParagraph"/>
            </w:pPr>
            <w:r>
              <w:rPr>
                <w:b/>
              </w:rPr>
              <w:lastRenderedPageBreak/>
              <w:t xml:space="preserve">Note: </w:t>
            </w:r>
            <w:r w:rsidR="00CE08B7">
              <w:rPr>
                <w:b/>
              </w:rPr>
              <w:t xml:space="preserve"> </w:t>
            </w:r>
            <w:r>
              <w:t>If the switch operator is not a maintained position device and requires the same action</w:t>
            </w:r>
            <w:r>
              <w:rPr>
                <w:spacing w:val="-48"/>
              </w:rPr>
              <w:t xml:space="preserve"> </w:t>
            </w:r>
            <w:r>
              <w:t>for on and off, then it is likely to be an electronic switch.</w:t>
            </w:r>
            <w:r w:rsidR="00CE08B7">
              <w:t xml:space="preserve"> </w:t>
            </w:r>
            <w:r>
              <w:t xml:space="preserve"> Generally, electronic products use</w:t>
            </w:r>
            <w:r>
              <w:rPr>
                <w:spacing w:val="1"/>
              </w:rPr>
              <w:t xml:space="preserve"> </w:t>
            </w:r>
            <w:r>
              <w:t>the</w:t>
            </w:r>
            <w:r>
              <w:rPr>
                <w:spacing w:val="-1"/>
              </w:rPr>
              <w:t xml:space="preserve"> </w:t>
            </w:r>
            <w:r>
              <w:t>electronic circuit</w:t>
            </w:r>
            <w:r>
              <w:rPr>
                <w:spacing w:val="-1"/>
              </w:rPr>
              <w:t xml:space="preserve"> </w:t>
            </w:r>
            <w:r>
              <w:t>type</w:t>
            </w:r>
            <w:r>
              <w:rPr>
                <w:spacing w:val="-1"/>
              </w:rPr>
              <w:t xml:space="preserve"> </w:t>
            </w:r>
            <w:r>
              <w:t>of</w:t>
            </w:r>
            <w:r>
              <w:rPr>
                <w:spacing w:val="-1"/>
              </w:rPr>
              <w:t xml:space="preserve"> </w:t>
            </w:r>
            <w:r>
              <w:t>switch.</w:t>
            </w:r>
          </w:p>
        </w:tc>
      </w:tr>
      <w:tr w:rsidR="005424E7" w:rsidRPr="001978CD" w14:paraId="55F93E72" w14:textId="77777777" w:rsidTr="00EB365A">
        <w:tc>
          <w:tcPr>
            <w:tcW w:w="2880" w:type="dxa"/>
          </w:tcPr>
          <w:p w14:paraId="4479BDC1" w14:textId="630E020F" w:rsidR="005424E7" w:rsidRDefault="005424E7" w:rsidP="000D2AD2">
            <w:pPr>
              <w:pStyle w:val="AppendixHeading2"/>
              <w:numPr>
                <w:ilvl w:val="1"/>
                <w:numId w:val="28"/>
              </w:numPr>
            </w:pPr>
            <w:bookmarkStart w:id="67" w:name="_Toc81568398"/>
            <w:r>
              <w:lastRenderedPageBreak/>
              <w:t>Contractor</w:t>
            </w:r>
            <w:r w:rsidRPr="000D2AD2">
              <w:rPr>
                <w:spacing w:val="1"/>
              </w:rPr>
              <w:t xml:space="preserve"> </w:t>
            </w:r>
            <w:r>
              <w:t>Electronic Device</w:t>
            </w:r>
            <w:r w:rsidRPr="000D2AD2">
              <w:rPr>
                <w:spacing w:val="-48"/>
              </w:rPr>
              <w:t xml:space="preserve"> </w:t>
            </w:r>
            <w:r>
              <w:t>Form</w:t>
            </w:r>
            <w:bookmarkEnd w:id="67"/>
          </w:p>
        </w:tc>
        <w:tc>
          <w:tcPr>
            <w:tcW w:w="6480" w:type="dxa"/>
            <w:tcBorders>
              <w:top w:val="single" w:sz="4" w:space="0" w:color="auto"/>
              <w:bottom w:val="single" w:sz="4" w:space="0" w:color="auto"/>
            </w:tcBorders>
          </w:tcPr>
          <w:p w14:paraId="0D717DF1" w14:textId="0C1D4049" w:rsidR="005424E7" w:rsidRDefault="005424E7" w:rsidP="00CE08B7">
            <w:pPr>
              <w:pStyle w:val="A1AppendixParagraph"/>
            </w:pPr>
            <w:r>
              <w:t>The</w:t>
            </w:r>
            <w:r>
              <w:rPr>
                <w:spacing w:val="-5"/>
              </w:rPr>
              <w:t xml:space="preserve"> </w:t>
            </w:r>
            <w:r>
              <w:t>following</w:t>
            </w:r>
            <w:r>
              <w:rPr>
                <w:spacing w:val="-4"/>
              </w:rPr>
              <w:t xml:space="preserve"> </w:t>
            </w:r>
            <w:r>
              <w:t>shows</w:t>
            </w:r>
            <w:r>
              <w:rPr>
                <w:spacing w:val="-4"/>
              </w:rPr>
              <w:t xml:space="preserve"> </w:t>
            </w:r>
            <w:r>
              <w:t>the</w:t>
            </w:r>
            <w:r>
              <w:rPr>
                <w:spacing w:val="-3"/>
              </w:rPr>
              <w:t xml:space="preserve"> </w:t>
            </w:r>
            <w:r>
              <w:t>Contractor</w:t>
            </w:r>
            <w:r>
              <w:rPr>
                <w:spacing w:val="-5"/>
              </w:rPr>
              <w:t xml:space="preserve"> </w:t>
            </w:r>
            <w:r>
              <w:t>Electronic</w:t>
            </w:r>
            <w:r>
              <w:rPr>
                <w:spacing w:val="-3"/>
              </w:rPr>
              <w:t xml:space="preserve"> </w:t>
            </w:r>
            <w:r>
              <w:t>Device</w:t>
            </w:r>
            <w:r>
              <w:rPr>
                <w:spacing w:val="-3"/>
              </w:rPr>
              <w:t xml:space="preserve"> </w:t>
            </w:r>
            <w:r>
              <w:t>Form</w:t>
            </w:r>
            <w:r>
              <w:rPr>
                <w:spacing w:val="-4"/>
              </w:rPr>
              <w:t xml:space="preserve"> </w:t>
            </w:r>
            <w:r w:rsidR="00A61C8B" w:rsidRPr="00D24D95">
              <w:rPr>
                <w:spacing w:val="-4"/>
              </w:rPr>
              <w:t>(RSI</w:t>
            </w:r>
            <w:r w:rsidR="00A61C8B" w:rsidRPr="00D24D95">
              <w:rPr>
                <w:spacing w:val="-4"/>
              </w:rPr>
              <w:noBreakHyphen/>
            </w:r>
            <w:r w:rsidR="00D24D95" w:rsidRPr="00D24D95">
              <w:rPr>
                <w:spacing w:val="-4"/>
              </w:rPr>
              <w:t>08</w:t>
            </w:r>
            <w:r w:rsidR="00A61C8B" w:rsidRPr="00D24D95">
              <w:rPr>
                <w:spacing w:val="-4"/>
              </w:rPr>
              <w:noBreakHyphen/>
            </w:r>
            <w:r w:rsidR="00D24D95" w:rsidRPr="00D24D95">
              <w:rPr>
                <w:spacing w:val="-4"/>
              </w:rPr>
              <w:t>22</w:t>
            </w:r>
            <w:r w:rsidR="00A61C8B" w:rsidRPr="00D24D95">
              <w:rPr>
                <w:spacing w:val="-4"/>
              </w:rPr>
              <w:noBreakHyphen/>
              <w:t>F01).</w:t>
            </w:r>
          </w:p>
        </w:tc>
      </w:tr>
    </w:tbl>
    <w:p w14:paraId="2F76657E" w14:textId="522D2CFC" w:rsidR="00087906" w:rsidRDefault="00087906" w:rsidP="00D20670">
      <w:pPr>
        <w:pStyle w:val="A1AppendixParagraph"/>
        <w:tabs>
          <w:tab w:val="left" w:pos="2995"/>
        </w:tabs>
        <w:ind w:left="115"/>
      </w:pPr>
    </w:p>
    <w:p w14:paraId="26D3D79C" w14:textId="77777777" w:rsidR="00A61C8B" w:rsidRDefault="00A61C8B" w:rsidP="00A61C8B">
      <w:pPr>
        <w:pStyle w:val="FigureBody"/>
      </w:pPr>
      <w:r>
        <w:rPr>
          <w:noProof/>
        </w:rPr>
        <mc:AlternateContent>
          <mc:Choice Requires="wpc">
            <w:drawing>
              <wp:inline distT="0" distB="0" distL="0" distR="0" wp14:anchorId="2025B498" wp14:editId="738CC92B">
                <wp:extent cx="5948680" cy="4710994"/>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6680" y="191911"/>
                            <a:ext cx="5760720" cy="4091588"/>
                          </a:xfrm>
                          <a:prstGeom prst="rect">
                            <a:avLst/>
                          </a:prstGeom>
                          <a:ln>
                            <a:solidFill>
                              <a:schemeClr val="tx1"/>
                            </a:solidFill>
                          </a:ln>
                        </pic:spPr>
                      </pic:pic>
                    </wpc:wpc>
                  </a:graphicData>
                </a:graphic>
              </wp:inline>
            </w:drawing>
          </mc:Choice>
          <mc:Fallback xmlns:w16sdtdh="http://schemas.microsoft.com/office/word/2020/wordml/sdtdatahash">
            <w:pict>
              <v:group w14:anchorId="6A69C5AE" id="Canvas 5" o:spid="_x0000_s1026" editas="canvas" style="width:468.4pt;height:370.95pt;mso-position-horizontal-relative:char;mso-position-vertical-relative:line" coordsize="59486,47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86;height:47104;visibility:visible;mso-wrap-style:square" filled="t">
                  <v:fill o:detectmouseclick="t"/>
                  <v:path o:connecttype="none"/>
                </v:shape>
                <v:shape id="Picture 9" o:spid="_x0000_s1028" type="#_x0000_t75" style="position:absolute;left:1066;top:1919;width:57608;height:4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" stroked="t" strokecolor="black [3213]">
                  <v:imagedata r:id="rId28" o:title=""/>
                  <v:path arrowok="t"/>
                </v:shape>
                <w10:anchorlock/>
              </v:group>
            </w:pict>
          </mc:Fallback>
        </mc:AlternateContent>
      </w:r>
    </w:p>
    <w:p w14:paraId="280342C8" w14:textId="3AEF24CB" w:rsidR="00A61C8B" w:rsidRDefault="00A61C8B" w:rsidP="00A61C8B">
      <w:pPr>
        <w:pStyle w:val="FigureCaption"/>
      </w:pPr>
      <w:r>
        <w:t xml:space="preserve">Figure </w:t>
      </w:r>
      <w:r w:rsidR="005022EC">
        <w:fldChar w:fldCharType="begin"/>
      </w:r>
      <w:r w:rsidR="005022EC">
        <w:instrText xml:space="preserve"> SEQ Figure \* ARABIC </w:instrText>
      </w:r>
      <w:r w:rsidR="005022EC">
        <w:fldChar w:fldCharType="separate"/>
      </w:r>
      <w:r>
        <w:rPr>
          <w:noProof/>
        </w:rPr>
        <w:t>1</w:t>
      </w:r>
      <w:r w:rsidR="005022EC">
        <w:rPr>
          <w:noProof/>
        </w:rPr>
        <w:fldChar w:fldCharType="end"/>
      </w:r>
      <w:r>
        <w:tab/>
        <w:t>Contractor Electronic Device Form (Page 1 of 2) (RSI-</w:t>
      </w:r>
      <w:r w:rsidR="00D24D95">
        <w:t>08</w:t>
      </w:r>
      <w:r>
        <w:t>-</w:t>
      </w:r>
      <w:r w:rsidR="00D24D95">
        <w:t>22</w:t>
      </w:r>
      <w:r>
        <w:t>-F01)</w:t>
      </w:r>
    </w:p>
    <w:p w14:paraId="400E933C" w14:textId="77777777" w:rsidR="00A61C8B" w:rsidRDefault="00A61C8B" w:rsidP="00A61C8B">
      <w:pPr>
        <w:pStyle w:val="FigureBody"/>
      </w:pPr>
      <w:r>
        <w:rPr>
          <w:noProof/>
        </w:rPr>
        <w:lastRenderedPageBreak/>
        <mc:AlternateContent>
          <mc:Choice Requires="wpc">
            <w:drawing>
              <wp:inline distT="0" distB="0" distL="0" distR="0" wp14:anchorId="68AF3F23" wp14:editId="6BF66882">
                <wp:extent cx="5948680" cy="46736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95391" y="80819"/>
                            <a:ext cx="5760720" cy="4451465"/>
                          </a:xfrm>
                          <a:prstGeom prst="rect">
                            <a:avLst/>
                          </a:prstGeom>
                          <a:ln>
                            <a:solidFill>
                              <a:schemeClr val="tx1"/>
                            </a:solidFill>
                          </a:ln>
                        </pic:spPr>
                      </pic:pic>
                    </wpc:wpc>
                  </a:graphicData>
                </a:graphic>
              </wp:inline>
            </w:drawing>
          </mc:Choice>
          <mc:Fallback xmlns:w16sdtdh="http://schemas.microsoft.com/office/word/2020/wordml/sdtdatahash">
            <w:pict>
              <v:group w14:anchorId="0E224B9A" id="Canvas 7" o:spid="_x0000_s1026" editas="canvas" style="width:468.4pt;height:368pt;mso-position-horizontal-relative:char;mso-position-vertical-relative:line" coordsize="59486,46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mgAooDAnANFABRRRmgAooooAKKKM84oAK&#10;KKKACiik3qej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&#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">
                <v:shape id="_x0000_s1027" type="#_x0000_t75" style="position:absolute;width:59486;height:46736;visibility:visible;mso-wrap-style:square" filled="t">
                  <v:fill o:detectmouseclick="t"/>
                  <v:path o:connecttype="none"/>
                </v:shape>
                <v:shape id="Picture 10" o:spid="_x0000_s1028" type="#_x0000_t75" style="position:absolute;left:953;top:808;width:57608;height:4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" stroked="t" strokecolor="black [3213]">
                  <v:imagedata r:id="rId30" o:title=""/>
                  <v:path arrowok="t"/>
                </v:shape>
                <w10:anchorlock/>
              </v:group>
            </w:pict>
          </mc:Fallback>
        </mc:AlternateContent>
      </w:r>
    </w:p>
    <w:p w14:paraId="0A332F6E" w14:textId="5543682A" w:rsidR="00A61C8B" w:rsidRDefault="00A61C8B" w:rsidP="00A61C8B">
      <w:pPr>
        <w:pStyle w:val="FigureCaption"/>
      </w:pPr>
      <w:r>
        <w:t xml:space="preserve">Figure </w:t>
      </w:r>
      <w:r w:rsidR="005022EC">
        <w:fldChar w:fldCharType="begin"/>
      </w:r>
      <w:r w:rsidR="005022EC">
        <w:instrText xml:space="preserve"> SEQ Figure \* ARABIC </w:instrText>
      </w:r>
      <w:r w:rsidR="005022EC">
        <w:fldChar w:fldCharType="separate"/>
      </w:r>
      <w:r>
        <w:rPr>
          <w:noProof/>
        </w:rPr>
        <w:t>2</w:t>
      </w:r>
      <w:r w:rsidR="005022EC">
        <w:rPr>
          <w:noProof/>
        </w:rPr>
        <w:fldChar w:fldCharType="end"/>
      </w:r>
      <w:r>
        <w:tab/>
        <w:t>Contractor Electronic Device Form (Page 2 of 2) (RSI-</w:t>
      </w:r>
      <w:r w:rsidR="00D24D95">
        <w:t>08</w:t>
      </w:r>
      <w:r>
        <w:t>-</w:t>
      </w:r>
      <w:r w:rsidR="00D24D95">
        <w:t>22</w:t>
      </w:r>
      <w:r>
        <w:t>-F01)</w:t>
      </w:r>
    </w:p>
    <w:p w14:paraId="2A23A2E7" w14:textId="342D4C37" w:rsidR="00087906" w:rsidRDefault="00087906" w:rsidP="00D20670">
      <w:pPr>
        <w:pStyle w:val="A1AppendixParagraph"/>
        <w:tabs>
          <w:tab w:val="left" w:pos="2995"/>
        </w:tabs>
        <w:ind w:left="115"/>
      </w:pPr>
    </w:p>
    <w:p w14:paraId="093CC99D" w14:textId="77777777" w:rsidR="00087906" w:rsidRDefault="00087906" w:rsidP="00087906">
      <w:pPr>
        <w:pStyle w:val="PBPageBreak"/>
      </w:pPr>
    </w:p>
    <w:tbl>
      <w:tblPr>
        <w:tblW w:w="0" w:type="auto"/>
        <w:tblLayout w:type="fixed"/>
        <w:tblCellMar>
          <w:top w:w="115" w:type="dxa"/>
          <w:left w:w="115" w:type="dxa"/>
          <w:bottom w:w="115" w:type="dxa"/>
          <w:right w:w="115" w:type="dxa"/>
        </w:tblCellMar>
        <w:tblLook w:val="04A0" w:firstRow="1" w:lastRow="0" w:firstColumn="1" w:lastColumn="0" w:noHBand="0" w:noVBand="1"/>
      </w:tblPr>
      <w:tblGrid>
        <w:gridCol w:w="2880"/>
        <w:gridCol w:w="6480"/>
      </w:tblGrid>
      <w:tr w:rsidR="005424E7" w:rsidRPr="001978CD" w14:paraId="023FD58E" w14:textId="77777777" w:rsidTr="00EB365A">
        <w:tc>
          <w:tcPr>
            <w:tcW w:w="2880" w:type="dxa"/>
          </w:tcPr>
          <w:p w14:paraId="439BAB5D" w14:textId="3DCCF9ED" w:rsidR="005424E7" w:rsidRPr="000D2AD2" w:rsidRDefault="005424E7" w:rsidP="000D2AD2">
            <w:pPr>
              <w:pStyle w:val="AppendixHeading2"/>
              <w:numPr>
                <w:ilvl w:val="1"/>
                <w:numId w:val="28"/>
              </w:numPr>
              <w:rPr>
                <w:i/>
              </w:rPr>
            </w:pPr>
            <w:bookmarkStart w:id="68" w:name="Appendix_C:_“Contractor_Approved_for_Use"/>
            <w:bookmarkStart w:id="69" w:name="C.1_Decal"/>
            <w:bookmarkStart w:id="70" w:name="_bookmark46"/>
            <w:bookmarkStart w:id="71" w:name="_bookmark47"/>
            <w:bookmarkStart w:id="72" w:name="_Toc81568399"/>
            <w:bookmarkEnd w:id="68"/>
            <w:bookmarkEnd w:id="69"/>
            <w:bookmarkEnd w:id="70"/>
            <w:bookmarkEnd w:id="71"/>
            <w:r>
              <w:t>Contractor Approved</w:t>
            </w:r>
            <w:r w:rsidR="00D20670">
              <w:t>-</w:t>
            </w:r>
            <w:r>
              <w:t>for</w:t>
            </w:r>
            <w:r w:rsidR="00D20670">
              <w:t>-</w:t>
            </w:r>
            <w:r>
              <w:t>Use Decal</w:t>
            </w:r>
            <w:bookmarkEnd w:id="72"/>
          </w:p>
        </w:tc>
        <w:tc>
          <w:tcPr>
            <w:tcW w:w="6480" w:type="dxa"/>
            <w:tcBorders>
              <w:top w:val="single" w:sz="4" w:space="0" w:color="auto"/>
              <w:bottom w:val="single" w:sz="4" w:space="0" w:color="auto"/>
            </w:tcBorders>
          </w:tcPr>
          <w:p w14:paraId="4609D511" w14:textId="7D7D61EC" w:rsidR="005424E7" w:rsidRDefault="005424E7" w:rsidP="00D20670">
            <w:pPr>
              <w:pStyle w:val="A1AppendixParagraph"/>
              <w:rPr>
                <w:i/>
              </w:rPr>
            </w:pPr>
            <w:r>
              <w:t xml:space="preserve">The picture </w:t>
            </w:r>
            <w:r w:rsidR="00710668">
              <w:t xml:space="preserve">in </w:t>
            </w:r>
            <w:r w:rsidR="00710668">
              <w:fldChar w:fldCharType="begin"/>
            </w:r>
            <w:r w:rsidR="00710668">
              <w:instrText xml:space="preserve"> REF _Ref81552958 \h </w:instrText>
            </w:r>
            <w:r w:rsidR="00710668">
              <w:fldChar w:fldCharType="separate"/>
            </w:r>
            <w:r w:rsidR="00710668">
              <w:t xml:space="preserve">Figure </w:t>
            </w:r>
            <w:r w:rsidR="00710668">
              <w:rPr>
                <w:noProof/>
              </w:rPr>
              <w:t>1</w:t>
            </w:r>
            <w:r w:rsidR="00710668">
              <w:fldChar w:fldCharType="end"/>
            </w:r>
            <w:r>
              <w:t xml:space="preserve"> depicts the decal that is to be applied to a Contractor Issued Electronic</w:t>
            </w:r>
            <w:r>
              <w:rPr>
                <w:spacing w:val="-48"/>
              </w:rPr>
              <w:t xml:space="preserve"> </w:t>
            </w:r>
            <w:r>
              <w:t>Device</w:t>
            </w:r>
            <w:r>
              <w:rPr>
                <w:spacing w:val="-1"/>
              </w:rPr>
              <w:t xml:space="preserve"> </w:t>
            </w:r>
            <w:r>
              <w:t>that</w:t>
            </w:r>
            <w:r>
              <w:rPr>
                <w:spacing w:val="-2"/>
              </w:rPr>
              <w:t xml:space="preserve"> </w:t>
            </w:r>
            <w:r>
              <w:t>has been</w:t>
            </w:r>
            <w:r>
              <w:rPr>
                <w:spacing w:val="1"/>
              </w:rPr>
              <w:t xml:space="preserve"> </w:t>
            </w:r>
            <w:r>
              <w:t>approved</w:t>
            </w:r>
            <w:r>
              <w:rPr>
                <w:spacing w:val="-1"/>
              </w:rPr>
              <w:t xml:space="preserve"> </w:t>
            </w:r>
            <w:r>
              <w:t>for</w:t>
            </w:r>
            <w:r>
              <w:rPr>
                <w:spacing w:val="-1"/>
              </w:rPr>
              <w:t xml:space="preserve"> </w:t>
            </w:r>
            <w:r>
              <w:t>use.</w:t>
            </w:r>
          </w:p>
        </w:tc>
      </w:tr>
    </w:tbl>
    <w:p w14:paraId="4902945C" w14:textId="76F39A27" w:rsidR="009B3352" w:rsidRDefault="009B3352" w:rsidP="00833943">
      <w:pPr>
        <w:pStyle w:val="FigureCaption"/>
      </w:pPr>
    </w:p>
    <w:p w14:paraId="7A6DD349" w14:textId="593AE295" w:rsidR="00D20670" w:rsidRDefault="00D20670" w:rsidP="00D20670">
      <w:pPr>
        <w:pStyle w:val="FigureBody"/>
      </w:pPr>
      <w:r>
        <w:rPr>
          <w:noProof/>
        </w:rPr>
        <mc:AlternateContent>
          <mc:Choice Requires="wpc">
            <w:drawing>
              <wp:inline distT="0" distB="0" distL="0" distR="0" wp14:anchorId="25C2633D" wp14:editId="1D64C830">
                <wp:extent cx="5486400" cy="3296355"/>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Picture 3"/>
                          <pic:cNvPicPr>
                            <a:picLocks noChangeAspect="1"/>
                          </pic:cNvPicPr>
                        </pic:nvPicPr>
                        <pic:blipFill>
                          <a:blip r:embed="rId31"/>
                          <a:stretch>
                            <a:fillRect/>
                          </a:stretch>
                        </pic:blipFill>
                        <pic:spPr>
                          <a:xfrm>
                            <a:off x="1425457" y="203200"/>
                            <a:ext cx="2742105" cy="2878667"/>
                          </a:xfrm>
                          <a:prstGeom prst="rect">
                            <a:avLst/>
                          </a:prstGeom>
                          <a:ln>
                            <a:noFill/>
                          </a:ln>
                        </pic:spPr>
                      </pic:pic>
                    </wpc:wpc>
                  </a:graphicData>
                </a:graphic>
              </wp:inline>
            </w:drawing>
          </mc:Choice>
          <mc:Fallback xmlns:w16sdtdh="http://schemas.microsoft.com/office/word/2020/wordml/sdtdatahash">
            <w:pict>
              <v:group w14:anchorId="655349DD" id="Canvas 1" o:spid="_x0000_s1026" editas="canvas" style="width:6in;height:259.55pt;mso-position-horizontal-relative:char;mso-position-vertical-relative:line" coordsize="54864,3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">
                <v:shape id="_x0000_s1027" type="#_x0000_t75" style="position:absolute;width:54864;height:32962;visibility:visible;mso-wrap-style:square" filled="t">
                  <v:fill o:detectmouseclick="t"/>
                  <v:path o:connecttype="none"/>
                </v:shape>
                <v:shape id="Picture 3" o:spid="_x0000_s1028" type="#_x0000_t75" style="position:absolute;left:14254;top:2032;width:27421;height:2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">
                  <v:imagedata r:id="rId32" o:title=""/>
                </v:shape>
                <w10:anchorlock/>
              </v:group>
            </w:pict>
          </mc:Fallback>
        </mc:AlternateContent>
      </w:r>
    </w:p>
    <w:p w14:paraId="43134EB6" w14:textId="0F865D57" w:rsidR="00D20670" w:rsidRDefault="00D20670" w:rsidP="00D20670">
      <w:pPr>
        <w:pStyle w:val="FigureCaption"/>
      </w:pPr>
      <w:bookmarkStart w:id="73" w:name="_Ref81552958"/>
      <w:bookmarkStart w:id="74" w:name="_Ref81552974"/>
      <w:r>
        <w:t xml:space="preserve">Figure </w:t>
      </w:r>
      <w:r w:rsidR="005022EC">
        <w:fldChar w:fldCharType="begin"/>
      </w:r>
      <w:r w:rsidR="005022EC">
        <w:instrText xml:space="preserve"> SEQ Figure \* ARABIC </w:instrText>
      </w:r>
      <w:r w:rsidR="005022EC">
        <w:fldChar w:fldCharType="separate"/>
      </w:r>
      <w:r w:rsidR="00A61C8B">
        <w:rPr>
          <w:noProof/>
        </w:rPr>
        <w:t>3</w:t>
      </w:r>
      <w:r w:rsidR="005022EC">
        <w:rPr>
          <w:noProof/>
        </w:rPr>
        <w:fldChar w:fldCharType="end"/>
      </w:r>
      <w:bookmarkEnd w:id="73"/>
      <w:r>
        <w:tab/>
        <w:t>Contractor Approved-for-Use Decal</w:t>
      </w:r>
      <w:bookmarkEnd w:id="74"/>
    </w:p>
    <w:p w14:paraId="02085ABD" w14:textId="77777777" w:rsidR="002B74C8" w:rsidRDefault="002B74C8" w:rsidP="002B74C8">
      <w:pPr>
        <w:pStyle w:val="PBPageBreak"/>
      </w:pPr>
    </w:p>
    <w:tbl>
      <w:tblPr>
        <w:tblW w:w="9734" w:type="dxa"/>
        <w:tblLayout w:type="fixed"/>
        <w:tblCellMar>
          <w:top w:w="115" w:type="dxa"/>
          <w:left w:w="115" w:type="dxa"/>
          <w:bottom w:w="115" w:type="dxa"/>
          <w:right w:w="115" w:type="dxa"/>
        </w:tblCellMar>
        <w:tblLook w:val="04A0" w:firstRow="1" w:lastRow="0" w:firstColumn="1" w:lastColumn="0" w:noHBand="0" w:noVBand="1"/>
      </w:tblPr>
      <w:tblGrid>
        <w:gridCol w:w="2522"/>
        <w:gridCol w:w="7212"/>
      </w:tblGrid>
      <w:tr w:rsidR="002B74C8" w:rsidRPr="001978CD" w14:paraId="69810F46" w14:textId="77777777" w:rsidTr="00B621AB">
        <w:trPr>
          <w:cantSplit/>
        </w:trPr>
        <w:tc>
          <w:tcPr>
            <w:tcW w:w="2522" w:type="dxa"/>
          </w:tcPr>
          <w:p w14:paraId="480C32BB" w14:textId="763DF59F" w:rsidR="002B74C8" w:rsidRPr="001978CD" w:rsidRDefault="002B74C8" w:rsidP="000D2AD2">
            <w:pPr>
              <w:pStyle w:val="AppendixHeading2"/>
              <w:numPr>
                <w:ilvl w:val="1"/>
                <w:numId w:val="28"/>
              </w:numPr>
            </w:pPr>
            <w:bookmarkStart w:id="75" w:name="_Toc81568400"/>
            <w:r>
              <w:t>Process to Obtain MPC Approved Cases per Device</w:t>
            </w:r>
            <w:bookmarkEnd w:id="75"/>
          </w:p>
        </w:tc>
        <w:tc>
          <w:tcPr>
            <w:tcW w:w="7212" w:type="dxa"/>
            <w:tcBorders>
              <w:top w:val="single" w:sz="4" w:space="0" w:color="auto"/>
              <w:bottom w:val="single" w:sz="4" w:space="0" w:color="auto"/>
            </w:tcBorders>
          </w:tcPr>
          <w:p w14:paraId="7A40F820" w14:textId="0D5E0B5E" w:rsidR="002B74C8" w:rsidRDefault="002B74C8" w:rsidP="002B74C8">
            <w:pPr>
              <w:pStyle w:val="A1AppendixParagraph"/>
            </w:pPr>
            <w:r>
              <w:rPr>
                <w:spacing w:val="-1"/>
              </w:rPr>
              <w:br w:type="column"/>
            </w:r>
            <w:r>
              <w:t>The following devices and cases have been approved per</w:t>
            </w:r>
            <w:r>
              <w:rPr>
                <w:color w:val="0000FF"/>
              </w:rPr>
              <w:t xml:space="preserve"> </w:t>
            </w:r>
            <w:hyperlink w:anchor="_bookmark38" w:history="1">
              <w:r w:rsidR="00710668">
                <w:fldChar w:fldCharType="begin"/>
              </w:r>
              <w:r w:rsidR="00710668">
                <w:instrText xml:space="preserve"> REF _Ref81552087 \r \h </w:instrText>
              </w:r>
              <w:r w:rsidR="00710668">
                <w:fldChar w:fldCharType="separate"/>
              </w:r>
              <w:r w:rsidR="00710668">
                <w:t>Appendix A</w:t>
              </w:r>
              <w:r w:rsidR="00710668">
                <w:fldChar w:fldCharType="end"/>
              </w:r>
              <w:r>
                <w:t xml:space="preserve">. </w:t>
              </w:r>
            </w:hyperlink>
            <w:r>
              <w:t>The table</w:t>
            </w:r>
            <w:r>
              <w:rPr>
                <w:spacing w:val="1"/>
              </w:rPr>
              <w:t xml:space="preserve"> </w:t>
            </w:r>
            <w:r>
              <w:t xml:space="preserve">below outlines the link to purchase the approved case. </w:t>
            </w:r>
            <w:r w:rsidR="00710668">
              <w:t xml:space="preserve"> </w:t>
            </w:r>
            <w:r>
              <w:t>Any deviation from this</w:t>
            </w:r>
            <w:r>
              <w:rPr>
                <w:spacing w:val="1"/>
              </w:rPr>
              <w:t xml:space="preserve"> </w:t>
            </w:r>
            <w:r>
              <w:t>matrix</w:t>
            </w:r>
            <w:r>
              <w:rPr>
                <w:spacing w:val="-4"/>
              </w:rPr>
              <w:t xml:space="preserve"> </w:t>
            </w:r>
            <w:r>
              <w:t>must</w:t>
            </w:r>
            <w:r>
              <w:rPr>
                <w:spacing w:val="-4"/>
              </w:rPr>
              <w:t xml:space="preserve"> </w:t>
            </w:r>
            <w:r>
              <w:t>be</w:t>
            </w:r>
            <w:r>
              <w:rPr>
                <w:spacing w:val="-3"/>
              </w:rPr>
              <w:t xml:space="preserve"> </w:t>
            </w:r>
            <w:r>
              <w:t>approved</w:t>
            </w:r>
            <w:r>
              <w:rPr>
                <w:spacing w:val="-3"/>
              </w:rPr>
              <w:t xml:space="preserve"> </w:t>
            </w:r>
            <w:r>
              <w:t>by</w:t>
            </w:r>
            <w:r>
              <w:rPr>
                <w:spacing w:val="-1"/>
              </w:rPr>
              <w:t xml:space="preserve"> </w:t>
            </w:r>
            <w:r>
              <w:t>the</w:t>
            </w:r>
            <w:r>
              <w:rPr>
                <w:spacing w:val="-3"/>
              </w:rPr>
              <w:t xml:space="preserve"> </w:t>
            </w:r>
            <w:r>
              <w:t>Corporate</w:t>
            </w:r>
            <w:r>
              <w:rPr>
                <w:spacing w:val="-2"/>
              </w:rPr>
              <w:t xml:space="preserve"> </w:t>
            </w:r>
            <w:r>
              <w:t>Refining</w:t>
            </w:r>
            <w:r>
              <w:rPr>
                <w:spacing w:val="-3"/>
              </w:rPr>
              <w:t xml:space="preserve"> </w:t>
            </w:r>
            <w:r>
              <w:t>Safety</w:t>
            </w:r>
            <w:r>
              <w:rPr>
                <w:spacing w:val="-3"/>
              </w:rPr>
              <w:t xml:space="preserve"> </w:t>
            </w:r>
            <w:r>
              <w:t>and</w:t>
            </w:r>
            <w:r>
              <w:rPr>
                <w:spacing w:val="-3"/>
              </w:rPr>
              <w:t xml:space="preserve"> </w:t>
            </w:r>
            <w:r>
              <w:t>Security</w:t>
            </w:r>
            <w:r>
              <w:rPr>
                <w:spacing w:val="-5"/>
              </w:rPr>
              <w:t xml:space="preserve"> </w:t>
            </w:r>
            <w:r>
              <w:t>Manager.</w:t>
            </w:r>
          </w:p>
          <w:p w14:paraId="297BE7A6" w14:textId="769A8BF5" w:rsidR="002B74C8" w:rsidRPr="00A61C8B" w:rsidRDefault="002B74C8" w:rsidP="00A61C8B">
            <w:pPr>
              <w:pStyle w:val="A1AppendixParagraph"/>
            </w:pPr>
            <w:r w:rsidRPr="00A61C8B">
              <w:t xml:space="preserve">Each Refinery shall order their approved case through the link </w:t>
            </w:r>
            <w:r w:rsidR="00A61C8B" w:rsidRPr="00A61C8B">
              <w:t xml:space="preserve">in </w:t>
            </w:r>
            <w:r w:rsidR="00A61C8B" w:rsidRPr="00A61C8B">
              <w:rPr>
                <w:highlight w:val="yellow"/>
              </w:rPr>
              <w:fldChar w:fldCharType="begin"/>
            </w:r>
            <w:r w:rsidR="00A61C8B" w:rsidRPr="00A61C8B">
              <w:instrText xml:space="preserve"> REF _Ref81567958 \h </w:instrText>
            </w:r>
            <w:r w:rsidR="00A61C8B">
              <w:rPr>
                <w:highlight w:val="yellow"/>
              </w:rPr>
              <w:instrText xml:space="preserve"> \* MERGEFORMAT </w:instrText>
            </w:r>
            <w:r w:rsidR="00A61C8B" w:rsidRPr="00A61C8B">
              <w:rPr>
                <w:highlight w:val="yellow"/>
              </w:rPr>
            </w:r>
            <w:r w:rsidR="00A61C8B" w:rsidRPr="00A61C8B">
              <w:rPr>
                <w:highlight w:val="yellow"/>
              </w:rPr>
              <w:fldChar w:fldCharType="separate"/>
            </w:r>
            <w:r w:rsidR="00A61C8B" w:rsidRPr="00A61C8B">
              <w:t>Table 3</w:t>
            </w:r>
            <w:r w:rsidR="00A61C8B" w:rsidRPr="00A61C8B">
              <w:rPr>
                <w:highlight w:val="yellow"/>
              </w:rPr>
              <w:fldChar w:fldCharType="end"/>
            </w:r>
            <w:r w:rsidRPr="00A61C8B">
              <w:t xml:space="preserve"> and send intercompany mail to Cellular Services with the following information:</w:t>
            </w:r>
          </w:p>
          <w:p w14:paraId="1172A73F" w14:textId="77777777" w:rsidR="002B74C8" w:rsidRDefault="002B74C8" w:rsidP="00A5589A">
            <w:pPr>
              <w:pStyle w:val="L1List"/>
              <w:numPr>
                <w:ilvl w:val="0"/>
                <w:numId w:val="23"/>
              </w:numPr>
            </w:pPr>
            <w:r>
              <w:t>List</w:t>
            </w:r>
            <w:r w:rsidRPr="002B74C8">
              <w:rPr>
                <w:spacing w:val="-3"/>
              </w:rPr>
              <w:t xml:space="preserve"> </w:t>
            </w:r>
            <w:r>
              <w:t>of</w:t>
            </w:r>
            <w:r w:rsidRPr="002B74C8">
              <w:rPr>
                <w:spacing w:val="-2"/>
              </w:rPr>
              <w:t xml:space="preserve"> </w:t>
            </w:r>
            <w:r>
              <w:t>Names</w:t>
            </w:r>
            <w:r w:rsidRPr="002B74C8">
              <w:rPr>
                <w:spacing w:val="-3"/>
              </w:rPr>
              <w:t xml:space="preserve"> </w:t>
            </w:r>
            <w:r>
              <w:t>of</w:t>
            </w:r>
            <w:r w:rsidRPr="002B74C8">
              <w:rPr>
                <w:spacing w:val="-2"/>
              </w:rPr>
              <w:t xml:space="preserve"> </w:t>
            </w:r>
            <w:r>
              <w:t>individuals</w:t>
            </w:r>
          </w:p>
          <w:p w14:paraId="7686CA7D" w14:textId="77777777" w:rsidR="002B74C8" w:rsidRDefault="002B74C8" w:rsidP="002B74C8">
            <w:pPr>
              <w:pStyle w:val="L1List"/>
            </w:pPr>
            <w:r>
              <w:t>Cost</w:t>
            </w:r>
            <w:r>
              <w:rPr>
                <w:spacing w:val="-3"/>
              </w:rPr>
              <w:t xml:space="preserve"> </w:t>
            </w:r>
            <w:r>
              <w:t>Center</w:t>
            </w:r>
            <w:r>
              <w:rPr>
                <w:spacing w:val="-3"/>
              </w:rPr>
              <w:t xml:space="preserve"> </w:t>
            </w:r>
            <w:r>
              <w:t>to</w:t>
            </w:r>
            <w:r>
              <w:rPr>
                <w:spacing w:val="-2"/>
              </w:rPr>
              <w:t xml:space="preserve"> </w:t>
            </w:r>
            <w:r>
              <w:t>Bill</w:t>
            </w:r>
            <w:r>
              <w:rPr>
                <w:spacing w:val="-3"/>
              </w:rPr>
              <w:t xml:space="preserve"> </w:t>
            </w:r>
            <w:r>
              <w:t>Logo,</w:t>
            </w:r>
            <w:r>
              <w:rPr>
                <w:spacing w:val="-1"/>
              </w:rPr>
              <w:t xml:space="preserve"> </w:t>
            </w:r>
            <w:r>
              <w:t>and</w:t>
            </w:r>
          </w:p>
          <w:p w14:paraId="1703026F" w14:textId="3E45EE56" w:rsidR="002B74C8" w:rsidRPr="001978CD" w:rsidRDefault="002B74C8" w:rsidP="002B74C8">
            <w:pPr>
              <w:pStyle w:val="L1List"/>
            </w:pPr>
            <w:r>
              <w:t>Return</w:t>
            </w:r>
            <w:r>
              <w:rPr>
                <w:spacing w:val="-4"/>
              </w:rPr>
              <w:t xml:space="preserve"> </w:t>
            </w:r>
            <w:r>
              <w:t>Shipping</w:t>
            </w:r>
            <w:r>
              <w:rPr>
                <w:spacing w:val="-4"/>
              </w:rPr>
              <w:t xml:space="preserve"> </w:t>
            </w:r>
            <w:r>
              <w:t>Address</w:t>
            </w:r>
            <w:r>
              <w:rPr>
                <w:spacing w:val="-2"/>
              </w:rPr>
              <w:t xml:space="preserve"> </w:t>
            </w:r>
            <w:r>
              <w:t>and</w:t>
            </w:r>
            <w:r>
              <w:rPr>
                <w:spacing w:val="-4"/>
              </w:rPr>
              <w:t xml:space="preserve"> </w:t>
            </w:r>
            <w:r>
              <w:t>Attention</w:t>
            </w:r>
            <w:r>
              <w:rPr>
                <w:spacing w:val="-3"/>
              </w:rPr>
              <w:t xml:space="preserve"> </w:t>
            </w:r>
            <w:proofErr w:type="gramStart"/>
            <w:r>
              <w:t>To</w:t>
            </w:r>
            <w:proofErr w:type="gramEnd"/>
            <w:r>
              <w:rPr>
                <w:spacing w:val="-4"/>
              </w:rPr>
              <w:t xml:space="preserve"> </w:t>
            </w:r>
            <w:r>
              <w:t>Name.</w:t>
            </w:r>
          </w:p>
        </w:tc>
      </w:tr>
    </w:tbl>
    <w:p w14:paraId="22A60157" w14:textId="49D4B1AE" w:rsidR="002B74C8" w:rsidRDefault="002B74C8" w:rsidP="00D20670">
      <w:pPr>
        <w:pStyle w:val="FigureCaption"/>
      </w:pPr>
    </w:p>
    <w:p w14:paraId="7FB1388C" w14:textId="1812E03C" w:rsidR="00EB7B28" w:rsidRDefault="00A61C8B" w:rsidP="00A61C8B">
      <w:pPr>
        <w:pStyle w:val="TCTableCaption"/>
      </w:pPr>
      <w:bookmarkStart w:id="76" w:name="_Ref81567958"/>
      <w:bookmarkStart w:id="77" w:name="_Toc81568115"/>
      <w:r>
        <w:t xml:space="preserve">Table </w:t>
      </w:r>
      <w:r w:rsidR="005022EC">
        <w:fldChar w:fldCharType="begin"/>
      </w:r>
      <w:r w:rsidR="005022EC">
        <w:instrText xml:space="preserve"> SEQ Table \* ARABIC </w:instrText>
      </w:r>
      <w:r w:rsidR="005022EC">
        <w:fldChar w:fldCharType="separate"/>
      </w:r>
      <w:r>
        <w:rPr>
          <w:noProof/>
        </w:rPr>
        <w:t>3</w:t>
      </w:r>
      <w:r w:rsidR="005022EC">
        <w:rPr>
          <w:noProof/>
        </w:rPr>
        <w:fldChar w:fldCharType="end"/>
      </w:r>
      <w:bookmarkEnd w:id="76"/>
      <w:r>
        <w:tab/>
        <w:t>Approved Electronic Cases per Device</w:t>
      </w:r>
      <w:bookmarkEnd w:id="77"/>
    </w:p>
    <w:tbl>
      <w:tblPr>
        <w:tblW w:w="9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58" w:type="dxa"/>
          <w:bottom w:w="29" w:type="dxa"/>
          <w:right w:w="58" w:type="dxa"/>
        </w:tblCellMar>
        <w:tblLook w:val="01E0" w:firstRow="1" w:lastRow="1" w:firstColumn="1" w:lastColumn="1" w:noHBand="0" w:noVBand="0"/>
      </w:tblPr>
      <w:tblGrid>
        <w:gridCol w:w="1975"/>
        <w:gridCol w:w="1800"/>
        <w:gridCol w:w="2430"/>
        <w:gridCol w:w="3633"/>
      </w:tblGrid>
      <w:tr w:rsidR="002B74C8" w:rsidRPr="002B74C8" w14:paraId="5F81163A" w14:textId="77777777" w:rsidTr="00EB7B28">
        <w:trPr>
          <w:trHeight w:val="230"/>
          <w:jc w:val="center"/>
        </w:trPr>
        <w:tc>
          <w:tcPr>
            <w:tcW w:w="1975" w:type="dxa"/>
          </w:tcPr>
          <w:p w14:paraId="2FBE8C40" w14:textId="77777777" w:rsidR="002B74C8" w:rsidRPr="002B74C8" w:rsidRDefault="002B74C8" w:rsidP="00EB7B28">
            <w:pPr>
              <w:pStyle w:val="TableHeading"/>
            </w:pPr>
            <w:r w:rsidRPr="002B74C8">
              <w:t>Phone</w:t>
            </w:r>
          </w:p>
        </w:tc>
        <w:tc>
          <w:tcPr>
            <w:tcW w:w="1800" w:type="dxa"/>
          </w:tcPr>
          <w:p w14:paraId="3C1741B3" w14:textId="77777777" w:rsidR="002B74C8" w:rsidRPr="002B74C8" w:rsidRDefault="002B74C8" w:rsidP="00EB7B28">
            <w:pPr>
              <w:pStyle w:val="TableHeading"/>
            </w:pPr>
            <w:r w:rsidRPr="002B74C8">
              <w:t>Case</w:t>
            </w:r>
          </w:p>
        </w:tc>
        <w:tc>
          <w:tcPr>
            <w:tcW w:w="2430" w:type="dxa"/>
          </w:tcPr>
          <w:p w14:paraId="634050AF" w14:textId="77777777" w:rsidR="002B74C8" w:rsidRPr="002B74C8" w:rsidRDefault="002B74C8" w:rsidP="00EB7B28">
            <w:pPr>
              <w:pStyle w:val="TableHeading"/>
            </w:pPr>
            <w:r w:rsidRPr="002B74C8">
              <w:t>Link</w:t>
            </w:r>
            <w:r w:rsidRPr="002B74C8">
              <w:rPr>
                <w:spacing w:val="-2"/>
              </w:rPr>
              <w:t xml:space="preserve"> </w:t>
            </w:r>
            <w:r w:rsidRPr="002B74C8">
              <w:t>to</w:t>
            </w:r>
            <w:r w:rsidRPr="002B74C8">
              <w:rPr>
                <w:spacing w:val="-1"/>
              </w:rPr>
              <w:t xml:space="preserve"> </w:t>
            </w:r>
            <w:r w:rsidRPr="002B74C8">
              <w:t>Order</w:t>
            </w:r>
          </w:p>
        </w:tc>
        <w:tc>
          <w:tcPr>
            <w:tcW w:w="3633" w:type="dxa"/>
          </w:tcPr>
          <w:p w14:paraId="35642F8D" w14:textId="77777777" w:rsidR="002B74C8" w:rsidRPr="002B74C8" w:rsidRDefault="002B74C8" w:rsidP="00EB7B28">
            <w:pPr>
              <w:pStyle w:val="TableHeading"/>
            </w:pPr>
            <w:r w:rsidRPr="002B74C8">
              <w:t>Approved</w:t>
            </w:r>
            <w:r w:rsidRPr="002B74C8">
              <w:rPr>
                <w:spacing w:val="-3"/>
              </w:rPr>
              <w:t xml:space="preserve"> </w:t>
            </w:r>
            <w:r w:rsidRPr="002B74C8">
              <w:t>Color</w:t>
            </w:r>
          </w:p>
        </w:tc>
      </w:tr>
      <w:tr w:rsidR="002B74C8" w:rsidRPr="002B74C8" w14:paraId="5D210A66" w14:textId="77777777" w:rsidTr="00EB7B28">
        <w:trPr>
          <w:trHeight w:val="459"/>
          <w:jc w:val="center"/>
        </w:trPr>
        <w:tc>
          <w:tcPr>
            <w:tcW w:w="1975" w:type="dxa"/>
          </w:tcPr>
          <w:p w14:paraId="763E9F63" w14:textId="77777777" w:rsidR="002B74C8" w:rsidRPr="002B74C8" w:rsidRDefault="002B74C8" w:rsidP="00EB7B28">
            <w:pPr>
              <w:pStyle w:val="TTTabletext3x3"/>
            </w:pPr>
            <w:r w:rsidRPr="002B74C8">
              <w:t>iPhone</w:t>
            </w:r>
            <w:r w:rsidRPr="002B74C8">
              <w:rPr>
                <w:spacing w:val="-2"/>
              </w:rPr>
              <w:t xml:space="preserve"> </w:t>
            </w:r>
            <w:r w:rsidRPr="002B74C8">
              <w:t>6</w:t>
            </w:r>
          </w:p>
        </w:tc>
        <w:tc>
          <w:tcPr>
            <w:tcW w:w="1800" w:type="dxa"/>
          </w:tcPr>
          <w:p w14:paraId="5B757D84"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455D282A" w14:textId="77777777" w:rsidR="002B74C8" w:rsidRPr="002B74C8" w:rsidRDefault="005022EC" w:rsidP="00EB7B28">
            <w:pPr>
              <w:pStyle w:val="TTTabletext3x3"/>
            </w:pPr>
            <w:hyperlink r:id="rId33">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6</w:t>
              </w:r>
              <w:r w:rsidR="002B74C8" w:rsidRPr="002B74C8">
                <w:rPr>
                  <w:color w:val="0000FF"/>
                  <w:spacing w:val="-3"/>
                  <w:u w:val="single" w:color="0000FF"/>
                </w:rPr>
                <w:t xml:space="preserve"> </w:t>
              </w:r>
              <w:r w:rsidR="002B74C8" w:rsidRPr="002B74C8">
                <w:rPr>
                  <w:color w:val="0000FF"/>
                  <w:u w:val="single" w:color="0000FF"/>
                </w:rPr>
                <w:t>Amazon</w:t>
              </w:r>
            </w:hyperlink>
          </w:p>
        </w:tc>
        <w:tc>
          <w:tcPr>
            <w:tcW w:w="3633" w:type="dxa"/>
          </w:tcPr>
          <w:p w14:paraId="21DAACB9"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19677EEB" w14:textId="77777777" w:rsidTr="00EB7B28">
        <w:trPr>
          <w:trHeight w:val="459"/>
          <w:jc w:val="center"/>
        </w:trPr>
        <w:tc>
          <w:tcPr>
            <w:tcW w:w="1975" w:type="dxa"/>
          </w:tcPr>
          <w:p w14:paraId="5798D90C" w14:textId="77777777" w:rsidR="002B74C8" w:rsidRPr="002B74C8" w:rsidRDefault="002B74C8" w:rsidP="00EB7B28">
            <w:pPr>
              <w:pStyle w:val="TTTabletext3x3"/>
            </w:pPr>
            <w:r w:rsidRPr="002B74C8">
              <w:t>iPhone</w:t>
            </w:r>
            <w:r w:rsidRPr="002B74C8">
              <w:rPr>
                <w:spacing w:val="-2"/>
              </w:rPr>
              <w:t xml:space="preserve"> </w:t>
            </w:r>
            <w:r w:rsidRPr="002B74C8">
              <w:t>6s</w:t>
            </w:r>
          </w:p>
        </w:tc>
        <w:tc>
          <w:tcPr>
            <w:tcW w:w="1800" w:type="dxa"/>
          </w:tcPr>
          <w:p w14:paraId="1DCB9414"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25FC7A44" w14:textId="77777777" w:rsidR="002B74C8" w:rsidRPr="002B74C8" w:rsidRDefault="005022EC" w:rsidP="00EB7B28">
            <w:pPr>
              <w:pStyle w:val="TTTabletext3x3"/>
            </w:pPr>
            <w:hyperlink r:id="rId34">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6s</w:t>
              </w:r>
            </w:hyperlink>
          </w:p>
        </w:tc>
        <w:tc>
          <w:tcPr>
            <w:tcW w:w="3633" w:type="dxa"/>
          </w:tcPr>
          <w:p w14:paraId="61EB429D"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752E2C3F" w14:textId="77777777" w:rsidTr="00EB7B28">
        <w:trPr>
          <w:trHeight w:val="460"/>
          <w:jc w:val="center"/>
        </w:trPr>
        <w:tc>
          <w:tcPr>
            <w:tcW w:w="1975" w:type="dxa"/>
          </w:tcPr>
          <w:p w14:paraId="327CB6D8" w14:textId="77777777" w:rsidR="002B74C8" w:rsidRPr="002B74C8" w:rsidRDefault="002B74C8" w:rsidP="00EB7B28">
            <w:pPr>
              <w:pStyle w:val="TTTabletext3x3"/>
            </w:pPr>
            <w:r w:rsidRPr="002B74C8">
              <w:t>iPhone</w:t>
            </w:r>
            <w:r w:rsidRPr="002B74C8">
              <w:rPr>
                <w:spacing w:val="-2"/>
              </w:rPr>
              <w:t xml:space="preserve"> </w:t>
            </w:r>
            <w:r w:rsidRPr="002B74C8">
              <w:t>6</w:t>
            </w:r>
            <w:r w:rsidRPr="002B74C8">
              <w:rPr>
                <w:spacing w:val="-1"/>
              </w:rPr>
              <w:t xml:space="preserve"> </w:t>
            </w:r>
            <w:r w:rsidRPr="002B74C8">
              <w:t>Plus</w:t>
            </w:r>
          </w:p>
        </w:tc>
        <w:tc>
          <w:tcPr>
            <w:tcW w:w="1800" w:type="dxa"/>
          </w:tcPr>
          <w:p w14:paraId="757F3C28"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2D33B382" w14:textId="77777777" w:rsidR="002B74C8" w:rsidRPr="002B74C8" w:rsidRDefault="005022EC" w:rsidP="00EB7B28">
            <w:pPr>
              <w:pStyle w:val="TTTabletext3x3"/>
            </w:pPr>
            <w:hyperlink r:id="rId35">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6+</w:t>
              </w:r>
            </w:hyperlink>
          </w:p>
        </w:tc>
        <w:tc>
          <w:tcPr>
            <w:tcW w:w="3633" w:type="dxa"/>
          </w:tcPr>
          <w:p w14:paraId="337A4823"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1E257D06" w14:textId="77777777" w:rsidTr="00EB7B28">
        <w:trPr>
          <w:trHeight w:val="459"/>
          <w:jc w:val="center"/>
        </w:trPr>
        <w:tc>
          <w:tcPr>
            <w:tcW w:w="1975" w:type="dxa"/>
          </w:tcPr>
          <w:p w14:paraId="07645C4F" w14:textId="77777777" w:rsidR="002B74C8" w:rsidRPr="002B74C8" w:rsidRDefault="002B74C8" w:rsidP="00EB7B28">
            <w:pPr>
              <w:pStyle w:val="TTTabletext3x3"/>
            </w:pPr>
            <w:r w:rsidRPr="002B74C8">
              <w:t>iPhone</w:t>
            </w:r>
            <w:r w:rsidRPr="002B74C8">
              <w:rPr>
                <w:spacing w:val="-2"/>
              </w:rPr>
              <w:t xml:space="preserve"> </w:t>
            </w:r>
            <w:r w:rsidRPr="002B74C8">
              <w:t>6s</w:t>
            </w:r>
            <w:r w:rsidRPr="002B74C8">
              <w:rPr>
                <w:spacing w:val="-1"/>
              </w:rPr>
              <w:t xml:space="preserve"> </w:t>
            </w:r>
            <w:r w:rsidRPr="002B74C8">
              <w:t>Plus</w:t>
            </w:r>
          </w:p>
        </w:tc>
        <w:tc>
          <w:tcPr>
            <w:tcW w:w="1800" w:type="dxa"/>
          </w:tcPr>
          <w:p w14:paraId="3035FA13"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21C7674C" w14:textId="77777777" w:rsidR="002B74C8" w:rsidRPr="002B74C8" w:rsidRDefault="005022EC" w:rsidP="00EB7B28">
            <w:pPr>
              <w:pStyle w:val="TTTabletext3x3"/>
            </w:pPr>
            <w:hyperlink r:id="rId36">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6s+</w:t>
              </w:r>
            </w:hyperlink>
          </w:p>
        </w:tc>
        <w:tc>
          <w:tcPr>
            <w:tcW w:w="3633" w:type="dxa"/>
          </w:tcPr>
          <w:p w14:paraId="79D29184"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43343C36" w14:textId="77777777" w:rsidTr="00EB7B28">
        <w:trPr>
          <w:trHeight w:val="459"/>
          <w:jc w:val="center"/>
        </w:trPr>
        <w:tc>
          <w:tcPr>
            <w:tcW w:w="1975" w:type="dxa"/>
          </w:tcPr>
          <w:p w14:paraId="1F3A23A0" w14:textId="77777777" w:rsidR="002B74C8" w:rsidRPr="002B74C8" w:rsidRDefault="002B74C8" w:rsidP="00EB7B28">
            <w:pPr>
              <w:pStyle w:val="TTTabletext3x3"/>
            </w:pPr>
            <w:r w:rsidRPr="002B74C8">
              <w:t>iPhone</w:t>
            </w:r>
            <w:r w:rsidRPr="002B74C8">
              <w:rPr>
                <w:spacing w:val="-2"/>
              </w:rPr>
              <w:t xml:space="preserve"> </w:t>
            </w:r>
            <w:r w:rsidRPr="002B74C8">
              <w:t>7</w:t>
            </w:r>
          </w:p>
        </w:tc>
        <w:tc>
          <w:tcPr>
            <w:tcW w:w="1800" w:type="dxa"/>
          </w:tcPr>
          <w:p w14:paraId="14757FCD"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7AB4AAAB" w14:textId="77777777" w:rsidR="002B74C8" w:rsidRPr="002B74C8" w:rsidRDefault="005022EC" w:rsidP="00EB7B28">
            <w:pPr>
              <w:pStyle w:val="TTTabletext3x3"/>
            </w:pPr>
            <w:hyperlink r:id="rId37">
              <w:r w:rsidR="002B74C8" w:rsidRPr="002B74C8">
                <w:rPr>
                  <w:color w:val="0000FF"/>
                  <w:u w:val="single" w:color="0000FF"/>
                </w:rPr>
                <w:t>Order</w:t>
              </w:r>
              <w:r w:rsidR="002B74C8" w:rsidRPr="002B74C8">
                <w:rPr>
                  <w:color w:val="0000FF"/>
                  <w:spacing w:val="-2"/>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7</w:t>
              </w:r>
            </w:hyperlink>
          </w:p>
        </w:tc>
        <w:tc>
          <w:tcPr>
            <w:tcW w:w="3633" w:type="dxa"/>
          </w:tcPr>
          <w:p w14:paraId="0004621A" w14:textId="77777777" w:rsidR="002B74C8" w:rsidRPr="002B74C8" w:rsidRDefault="002B74C8" w:rsidP="00EB7B28">
            <w:pPr>
              <w:pStyle w:val="TTTabletext3x3"/>
            </w:pPr>
            <w:r w:rsidRPr="002B74C8">
              <w:t>Black Case with</w:t>
            </w:r>
            <w:r w:rsidRPr="002B74C8">
              <w:rPr>
                <w:spacing w:val="1"/>
              </w:rPr>
              <w:t xml:space="preserve"> </w:t>
            </w:r>
            <w:r w:rsidRPr="002B74C8">
              <w:t>Lime</w:t>
            </w:r>
            <w:r w:rsidRPr="002B74C8">
              <w:rPr>
                <w:spacing w:val="-7"/>
              </w:rPr>
              <w:t xml:space="preserve"> </w:t>
            </w:r>
            <w:r w:rsidRPr="002B74C8">
              <w:t>Green</w:t>
            </w:r>
            <w:r w:rsidRPr="002B74C8">
              <w:rPr>
                <w:spacing w:val="-7"/>
              </w:rPr>
              <w:t xml:space="preserve"> </w:t>
            </w:r>
            <w:r w:rsidRPr="002B74C8">
              <w:t>Stripe</w:t>
            </w:r>
          </w:p>
        </w:tc>
      </w:tr>
      <w:tr w:rsidR="002B74C8" w:rsidRPr="002B74C8" w14:paraId="662AC766" w14:textId="77777777" w:rsidTr="00EB7B28">
        <w:trPr>
          <w:trHeight w:val="460"/>
          <w:jc w:val="center"/>
        </w:trPr>
        <w:tc>
          <w:tcPr>
            <w:tcW w:w="1975" w:type="dxa"/>
          </w:tcPr>
          <w:p w14:paraId="45F6C95F" w14:textId="77777777" w:rsidR="002B74C8" w:rsidRPr="002B74C8" w:rsidRDefault="002B74C8" w:rsidP="00EB7B28">
            <w:pPr>
              <w:pStyle w:val="TTTabletext3x3"/>
            </w:pPr>
            <w:r w:rsidRPr="002B74C8">
              <w:t>iPhone</w:t>
            </w:r>
            <w:r w:rsidRPr="002B74C8">
              <w:rPr>
                <w:spacing w:val="-2"/>
              </w:rPr>
              <w:t xml:space="preserve"> </w:t>
            </w:r>
            <w:r w:rsidRPr="002B74C8">
              <w:t>7</w:t>
            </w:r>
            <w:r w:rsidRPr="002B74C8">
              <w:rPr>
                <w:spacing w:val="-1"/>
              </w:rPr>
              <w:t xml:space="preserve"> </w:t>
            </w:r>
            <w:r w:rsidRPr="002B74C8">
              <w:t>Plus</w:t>
            </w:r>
          </w:p>
        </w:tc>
        <w:tc>
          <w:tcPr>
            <w:tcW w:w="1800" w:type="dxa"/>
          </w:tcPr>
          <w:p w14:paraId="27981C7A"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11893B6E" w14:textId="77777777" w:rsidR="002B74C8" w:rsidRPr="002B74C8" w:rsidRDefault="005022EC" w:rsidP="00EB7B28">
            <w:pPr>
              <w:pStyle w:val="TTTabletext3x3"/>
            </w:pPr>
            <w:hyperlink r:id="rId38">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7+</w:t>
              </w:r>
            </w:hyperlink>
          </w:p>
        </w:tc>
        <w:tc>
          <w:tcPr>
            <w:tcW w:w="3633" w:type="dxa"/>
          </w:tcPr>
          <w:p w14:paraId="58B9ACE6"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01835EFF" w14:textId="77777777" w:rsidTr="00EB7B28">
        <w:trPr>
          <w:trHeight w:val="459"/>
          <w:jc w:val="center"/>
        </w:trPr>
        <w:tc>
          <w:tcPr>
            <w:tcW w:w="1975" w:type="dxa"/>
          </w:tcPr>
          <w:p w14:paraId="123077B6" w14:textId="77777777" w:rsidR="002B74C8" w:rsidRPr="002B74C8" w:rsidRDefault="002B74C8" w:rsidP="00EB7B28">
            <w:pPr>
              <w:pStyle w:val="TTTabletext3x3"/>
            </w:pPr>
            <w:r w:rsidRPr="002B74C8">
              <w:t>iPhone</w:t>
            </w:r>
            <w:r w:rsidRPr="002B74C8">
              <w:rPr>
                <w:spacing w:val="-2"/>
              </w:rPr>
              <w:t xml:space="preserve"> </w:t>
            </w:r>
            <w:r w:rsidRPr="002B74C8">
              <w:t>8</w:t>
            </w:r>
          </w:p>
        </w:tc>
        <w:tc>
          <w:tcPr>
            <w:tcW w:w="1800" w:type="dxa"/>
          </w:tcPr>
          <w:p w14:paraId="686D4AEB"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43E0165A" w14:textId="77777777" w:rsidR="002B74C8" w:rsidRPr="002B74C8" w:rsidRDefault="005022EC" w:rsidP="00EB7B28">
            <w:pPr>
              <w:pStyle w:val="TTTabletext3x3"/>
            </w:pPr>
            <w:hyperlink r:id="rId39">
              <w:r w:rsidR="002B74C8" w:rsidRPr="002B74C8">
                <w:rPr>
                  <w:color w:val="0000FF"/>
                  <w:u w:val="single" w:color="0000FF"/>
                </w:rPr>
                <w:t>Order</w:t>
              </w:r>
              <w:r w:rsidR="002B74C8" w:rsidRPr="002B74C8">
                <w:rPr>
                  <w:color w:val="0000FF"/>
                  <w:spacing w:val="-2"/>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8</w:t>
              </w:r>
            </w:hyperlink>
          </w:p>
        </w:tc>
        <w:tc>
          <w:tcPr>
            <w:tcW w:w="3633" w:type="dxa"/>
          </w:tcPr>
          <w:p w14:paraId="06C653A4" w14:textId="77777777" w:rsidR="002B74C8" w:rsidRPr="002B74C8" w:rsidRDefault="002B74C8" w:rsidP="00EB7B28">
            <w:pPr>
              <w:pStyle w:val="TTTabletext3x3"/>
            </w:pPr>
            <w:r w:rsidRPr="002B74C8">
              <w:t>Black Case with</w:t>
            </w:r>
            <w:r w:rsidRPr="002B74C8">
              <w:rPr>
                <w:spacing w:val="1"/>
              </w:rPr>
              <w:t xml:space="preserve"> </w:t>
            </w:r>
            <w:r w:rsidRPr="002B74C8">
              <w:t>Lime</w:t>
            </w:r>
            <w:r w:rsidRPr="002B74C8">
              <w:rPr>
                <w:spacing w:val="-7"/>
              </w:rPr>
              <w:t xml:space="preserve"> </w:t>
            </w:r>
            <w:r w:rsidRPr="002B74C8">
              <w:t>Green</w:t>
            </w:r>
            <w:r w:rsidRPr="002B74C8">
              <w:rPr>
                <w:spacing w:val="-7"/>
              </w:rPr>
              <w:t xml:space="preserve"> </w:t>
            </w:r>
            <w:r w:rsidRPr="002B74C8">
              <w:t>Stripe</w:t>
            </w:r>
          </w:p>
        </w:tc>
      </w:tr>
      <w:tr w:rsidR="002B74C8" w:rsidRPr="002B74C8" w14:paraId="6B4E85EC" w14:textId="77777777" w:rsidTr="00EB7B28">
        <w:trPr>
          <w:trHeight w:val="459"/>
          <w:jc w:val="center"/>
        </w:trPr>
        <w:tc>
          <w:tcPr>
            <w:tcW w:w="1975" w:type="dxa"/>
          </w:tcPr>
          <w:p w14:paraId="27E01AC1" w14:textId="77777777" w:rsidR="002B74C8" w:rsidRPr="002B74C8" w:rsidRDefault="002B74C8" w:rsidP="00EB7B28">
            <w:pPr>
              <w:pStyle w:val="TTTabletext3x3"/>
            </w:pPr>
            <w:r w:rsidRPr="002B74C8">
              <w:t>iPhone</w:t>
            </w:r>
            <w:r w:rsidRPr="002B74C8">
              <w:rPr>
                <w:spacing w:val="-2"/>
              </w:rPr>
              <w:t xml:space="preserve"> </w:t>
            </w:r>
            <w:r w:rsidRPr="002B74C8">
              <w:t>8</w:t>
            </w:r>
            <w:r w:rsidRPr="002B74C8">
              <w:rPr>
                <w:spacing w:val="-1"/>
              </w:rPr>
              <w:t xml:space="preserve"> </w:t>
            </w:r>
            <w:r w:rsidRPr="002B74C8">
              <w:t>Plus</w:t>
            </w:r>
          </w:p>
        </w:tc>
        <w:tc>
          <w:tcPr>
            <w:tcW w:w="1800" w:type="dxa"/>
          </w:tcPr>
          <w:p w14:paraId="5B6F27D8"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5258649E" w14:textId="77777777" w:rsidR="002B74C8" w:rsidRPr="002B74C8" w:rsidRDefault="005022EC" w:rsidP="00EB7B28">
            <w:pPr>
              <w:pStyle w:val="TTTabletext3x3"/>
            </w:pPr>
            <w:hyperlink r:id="rId40">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8+</w:t>
              </w:r>
            </w:hyperlink>
          </w:p>
        </w:tc>
        <w:tc>
          <w:tcPr>
            <w:tcW w:w="3633" w:type="dxa"/>
          </w:tcPr>
          <w:p w14:paraId="2418ED26" w14:textId="77777777" w:rsidR="002B74C8" w:rsidRPr="002B74C8" w:rsidRDefault="002B74C8" w:rsidP="00EB7B28">
            <w:pPr>
              <w:pStyle w:val="TTTabletext3x3"/>
            </w:pPr>
            <w:r w:rsidRPr="002B74C8">
              <w:t>Black Case with</w:t>
            </w:r>
            <w:r w:rsidRPr="002B74C8">
              <w:rPr>
                <w:spacing w:val="1"/>
              </w:rPr>
              <w:t xml:space="preserve"> </w:t>
            </w:r>
            <w:r w:rsidRPr="002B74C8">
              <w:t>Lime</w:t>
            </w:r>
            <w:r w:rsidRPr="002B74C8">
              <w:rPr>
                <w:spacing w:val="-7"/>
              </w:rPr>
              <w:t xml:space="preserve"> </w:t>
            </w:r>
            <w:r w:rsidRPr="002B74C8">
              <w:t>Green</w:t>
            </w:r>
            <w:r w:rsidRPr="002B74C8">
              <w:rPr>
                <w:spacing w:val="-7"/>
              </w:rPr>
              <w:t xml:space="preserve"> </w:t>
            </w:r>
            <w:r w:rsidRPr="002B74C8">
              <w:t>Stripe</w:t>
            </w:r>
          </w:p>
        </w:tc>
      </w:tr>
      <w:tr w:rsidR="002B74C8" w:rsidRPr="002B74C8" w14:paraId="4F72661E" w14:textId="77777777" w:rsidTr="00EB7B28">
        <w:trPr>
          <w:trHeight w:val="459"/>
          <w:jc w:val="center"/>
        </w:trPr>
        <w:tc>
          <w:tcPr>
            <w:tcW w:w="1975" w:type="dxa"/>
          </w:tcPr>
          <w:p w14:paraId="3E7494A3" w14:textId="77777777" w:rsidR="002B74C8" w:rsidRPr="002B74C8" w:rsidRDefault="002B74C8" w:rsidP="00EB7B28">
            <w:pPr>
              <w:pStyle w:val="TTTabletext3x3"/>
            </w:pPr>
            <w:r w:rsidRPr="002B74C8">
              <w:t>iPhone</w:t>
            </w:r>
            <w:r w:rsidRPr="002B74C8">
              <w:rPr>
                <w:spacing w:val="-2"/>
              </w:rPr>
              <w:t xml:space="preserve"> </w:t>
            </w:r>
            <w:r w:rsidRPr="002B74C8">
              <w:t>X</w:t>
            </w:r>
          </w:p>
        </w:tc>
        <w:tc>
          <w:tcPr>
            <w:tcW w:w="1800" w:type="dxa"/>
          </w:tcPr>
          <w:p w14:paraId="19770C41"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071DE7B1" w14:textId="77777777" w:rsidR="002B74C8" w:rsidRPr="002B74C8" w:rsidRDefault="005022EC" w:rsidP="00EB7B28">
            <w:pPr>
              <w:pStyle w:val="TTTabletext3x3"/>
            </w:pPr>
            <w:hyperlink r:id="rId41">
              <w:r w:rsidR="002B74C8" w:rsidRPr="002B74C8">
                <w:rPr>
                  <w:color w:val="0000FF"/>
                  <w:u w:val="single" w:color="0000FF"/>
                </w:rPr>
                <w:t>Order</w:t>
              </w:r>
              <w:r w:rsidR="002B74C8" w:rsidRPr="002B74C8">
                <w:rPr>
                  <w:color w:val="0000FF"/>
                  <w:spacing w:val="-2"/>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X</w:t>
              </w:r>
            </w:hyperlink>
          </w:p>
        </w:tc>
        <w:tc>
          <w:tcPr>
            <w:tcW w:w="3633" w:type="dxa"/>
          </w:tcPr>
          <w:p w14:paraId="214E2F1E" w14:textId="77777777" w:rsidR="002B74C8" w:rsidRPr="002B74C8" w:rsidRDefault="002B74C8" w:rsidP="00EB7B28">
            <w:pPr>
              <w:pStyle w:val="TTTabletext3x3"/>
            </w:pPr>
            <w:r w:rsidRPr="002B74C8">
              <w:t>Black Case with</w:t>
            </w:r>
            <w:r w:rsidRPr="002B74C8">
              <w:rPr>
                <w:spacing w:val="1"/>
              </w:rPr>
              <w:t xml:space="preserve"> </w:t>
            </w:r>
            <w:r w:rsidRPr="002B74C8">
              <w:t>Lime</w:t>
            </w:r>
            <w:r w:rsidRPr="002B74C8">
              <w:rPr>
                <w:spacing w:val="-7"/>
              </w:rPr>
              <w:t xml:space="preserve"> </w:t>
            </w:r>
            <w:r w:rsidRPr="002B74C8">
              <w:t>Green</w:t>
            </w:r>
            <w:r w:rsidRPr="002B74C8">
              <w:rPr>
                <w:spacing w:val="-7"/>
              </w:rPr>
              <w:t xml:space="preserve"> </w:t>
            </w:r>
            <w:r w:rsidRPr="002B74C8">
              <w:t>Stripe</w:t>
            </w:r>
          </w:p>
        </w:tc>
      </w:tr>
      <w:tr w:rsidR="002B74C8" w:rsidRPr="002B74C8" w14:paraId="4F7898B8" w14:textId="77777777" w:rsidTr="00EB7B28">
        <w:trPr>
          <w:trHeight w:val="459"/>
          <w:jc w:val="center"/>
        </w:trPr>
        <w:tc>
          <w:tcPr>
            <w:tcW w:w="1975" w:type="dxa"/>
          </w:tcPr>
          <w:p w14:paraId="72C46D07" w14:textId="77777777" w:rsidR="002B74C8" w:rsidRPr="002B74C8" w:rsidRDefault="002B74C8" w:rsidP="00EB7B28">
            <w:pPr>
              <w:pStyle w:val="TTTabletext3x3"/>
            </w:pPr>
            <w:r w:rsidRPr="002B74C8">
              <w:t>iPhone</w:t>
            </w:r>
            <w:r w:rsidRPr="002B74C8">
              <w:rPr>
                <w:spacing w:val="-2"/>
              </w:rPr>
              <w:t xml:space="preserve"> </w:t>
            </w:r>
            <w:r w:rsidRPr="002B74C8">
              <w:t>XR</w:t>
            </w:r>
          </w:p>
        </w:tc>
        <w:tc>
          <w:tcPr>
            <w:tcW w:w="1800" w:type="dxa"/>
          </w:tcPr>
          <w:p w14:paraId="7497A777"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79007F3B" w14:textId="77777777" w:rsidR="002B74C8" w:rsidRPr="002B74C8" w:rsidRDefault="005022EC" w:rsidP="00EB7B28">
            <w:pPr>
              <w:pStyle w:val="TTTabletext3x3"/>
            </w:pPr>
            <w:hyperlink r:id="rId42">
              <w:r w:rsidR="002B74C8" w:rsidRPr="002B74C8">
                <w:rPr>
                  <w:color w:val="0000FF"/>
                  <w:u w:val="single" w:color="0000FF"/>
                </w:rPr>
                <w:t>Order</w:t>
              </w:r>
              <w:r w:rsidR="002B74C8" w:rsidRPr="002B74C8">
                <w:rPr>
                  <w:color w:val="0000FF"/>
                  <w:spacing w:val="-2"/>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XR</w:t>
              </w:r>
            </w:hyperlink>
          </w:p>
        </w:tc>
        <w:tc>
          <w:tcPr>
            <w:tcW w:w="3633" w:type="dxa"/>
          </w:tcPr>
          <w:p w14:paraId="231DF624"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7F9D2BCD" w14:textId="77777777" w:rsidTr="00EB7B28">
        <w:trPr>
          <w:trHeight w:val="459"/>
          <w:jc w:val="center"/>
        </w:trPr>
        <w:tc>
          <w:tcPr>
            <w:tcW w:w="1975" w:type="dxa"/>
          </w:tcPr>
          <w:p w14:paraId="6087BC49" w14:textId="77777777" w:rsidR="002B74C8" w:rsidRPr="002B74C8" w:rsidRDefault="002B74C8" w:rsidP="00EB7B28">
            <w:pPr>
              <w:pStyle w:val="TTTabletext3x3"/>
            </w:pPr>
            <w:r w:rsidRPr="002B74C8">
              <w:t>iPhone</w:t>
            </w:r>
            <w:r w:rsidRPr="002B74C8">
              <w:rPr>
                <w:spacing w:val="-3"/>
              </w:rPr>
              <w:t xml:space="preserve"> </w:t>
            </w:r>
            <w:r w:rsidRPr="002B74C8">
              <w:t>11</w:t>
            </w:r>
          </w:p>
        </w:tc>
        <w:tc>
          <w:tcPr>
            <w:tcW w:w="1800" w:type="dxa"/>
          </w:tcPr>
          <w:p w14:paraId="524F1682"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3F1F58D6" w14:textId="77777777" w:rsidR="002B74C8" w:rsidRPr="002B74C8" w:rsidRDefault="005022EC" w:rsidP="00EB7B28">
            <w:pPr>
              <w:pStyle w:val="TTTabletext3x3"/>
            </w:pPr>
            <w:hyperlink r:id="rId43">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11</w:t>
              </w:r>
            </w:hyperlink>
          </w:p>
        </w:tc>
        <w:tc>
          <w:tcPr>
            <w:tcW w:w="3633" w:type="dxa"/>
          </w:tcPr>
          <w:p w14:paraId="309FDAE4" w14:textId="77777777" w:rsidR="002B74C8" w:rsidRPr="002B74C8" w:rsidRDefault="002B74C8" w:rsidP="00EB7B28">
            <w:pPr>
              <w:pStyle w:val="TTTabletext3x3"/>
            </w:pPr>
            <w:r w:rsidRPr="002B74C8">
              <w:t>Black Case with</w:t>
            </w:r>
            <w:r w:rsidRPr="002B74C8">
              <w:rPr>
                <w:spacing w:val="-47"/>
              </w:rPr>
              <w:t xml:space="preserve"> </w:t>
            </w:r>
            <w:r w:rsidRPr="002B74C8">
              <w:t>Gray Stripe</w:t>
            </w:r>
          </w:p>
        </w:tc>
      </w:tr>
      <w:tr w:rsidR="002B74C8" w:rsidRPr="002B74C8" w14:paraId="0AA79016" w14:textId="77777777" w:rsidTr="00EB7B28">
        <w:trPr>
          <w:trHeight w:val="460"/>
          <w:jc w:val="center"/>
        </w:trPr>
        <w:tc>
          <w:tcPr>
            <w:tcW w:w="1975" w:type="dxa"/>
          </w:tcPr>
          <w:p w14:paraId="4BA6428B" w14:textId="77777777" w:rsidR="002B74C8" w:rsidRPr="002B74C8" w:rsidRDefault="002B74C8" w:rsidP="00EB7B28">
            <w:pPr>
              <w:pStyle w:val="TTTabletext3x3"/>
            </w:pPr>
            <w:r w:rsidRPr="002B74C8">
              <w:t>iPhone SE</w:t>
            </w:r>
            <w:r w:rsidRPr="002B74C8">
              <w:rPr>
                <w:spacing w:val="-47"/>
              </w:rPr>
              <w:t xml:space="preserve"> </w:t>
            </w:r>
            <w:r w:rsidRPr="002B74C8">
              <w:t>(2020)</w:t>
            </w:r>
          </w:p>
        </w:tc>
        <w:tc>
          <w:tcPr>
            <w:tcW w:w="1800" w:type="dxa"/>
          </w:tcPr>
          <w:p w14:paraId="4453BE10" w14:textId="77777777" w:rsidR="002B74C8" w:rsidRPr="002B74C8" w:rsidRDefault="002B74C8" w:rsidP="00EB7B28">
            <w:pPr>
              <w:pStyle w:val="TTTabletext3x3"/>
            </w:pPr>
            <w:proofErr w:type="spellStart"/>
            <w:r w:rsidRPr="002B74C8">
              <w:t>LifeProof</w:t>
            </w:r>
            <w:proofErr w:type="spellEnd"/>
            <w:r w:rsidRPr="002B74C8">
              <w:rPr>
                <w:spacing w:val="-4"/>
              </w:rPr>
              <w:t xml:space="preserve"> </w:t>
            </w:r>
            <w:r w:rsidRPr="002B74C8">
              <w:t>FRE</w:t>
            </w:r>
          </w:p>
        </w:tc>
        <w:tc>
          <w:tcPr>
            <w:tcW w:w="2430" w:type="dxa"/>
          </w:tcPr>
          <w:p w14:paraId="5BAF5768" w14:textId="77777777" w:rsidR="002B74C8" w:rsidRPr="002B74C8" w:rsidRDefault="005022EC" w:rsidP="00EB7B28">
            <w:pPr>
              <w:pStyle w:val="TTTabletext3x3"/>
            </w:pPr>
            <w:hyperlink r:id="rId44">
              <w:r w:rsidR="002B74C8" w:rsidRPr="002B74C8">
                <w:rPr>
                  <w:color w:val="0000FF"/>
                  <w:u w:val="single" w:color="0000FF"/>
                </w:rPr>
                <w:t>Order</w:t>
              </w:r>
              <w:r w:rsidR="002B74C8" w:rsidRPr="002B74C8">
                <w:rPr>
                  <w:color w:val="0000FF"/>
                  <w:spacing w:val="-3"/>
                  <w:u w:val="single" w:color="0000FF"/>
                </w:rPr>
                <w:t xml:space="preserve"> </w:t>
              </w:r>
              <w:r w:rsidR="002B74C8" w:rsidRPr="002B74C8">
                <w:rPr>
                  <w:color w:val="0000FF"/>
                  <w:u w:val="single" w:color="0000FF"/>
                </w:rPr>
                <w:t>iPhone</w:t>
              </w:r>
              <w:r w:rsidR="002B74C8" w:rsidRPr="002B74C8">
                <w:rPr>
                  <w:color w:val="0000FF"/>
                  <w:spacing w:val="-2"/>
                  <w:u w:val="single" w:color="0000FF"/>
                </w:rPr>
                <w:t xml:space="preserve"> </w:t>
              </w:r>
              <w:r w:rsidR="002B74C8" w:rsidRPr="002B74C8">
                <w:rPr>
                  <w:color w:val="0000FF"/>
                  <w:u w:val="single" w:color="0000FF"/>
                </w:rPr>
                <w:t>SE</w:t>
              </w:r>
              <w:r w:rsidR="002B74C8" w:rsidRPr="002B74C8">
                <w:rPr>
                  <w:color w:val="0000FF"/>
                  <w:spacing w:val="-2"/>
                  <w:u w:val="single" w:color="0000FF"/>
                </w:rPr>
                <w:t xml:space="preserve"> </w:t>
              </w:r>
              <w:r w:rsidR="002B74C8" w:rsidRPr="002B74C8">
                <w:rPr>
                  <w:color w:val="0000FF"/>
                  <w:u w:val="single" w:color="0000FF"/>
                </w:rPr>
                <w:t>2020</w:t>
              </w:r>
            </w:hyperlink>
          </w:p>
        </w:tc>
        <w:tc>
          <w:tcPr>
            <w:tcW w:w="3633" w:type="dxa"/>
          </w:tcPr>
          <w:p w14:paraId="70B92AB0" w14:textId="77777777" w:rsidR="002B74C8" w:rsidRPr="002B74C8" w:rsidRDefault="002B74C8" w:rsidP="00EB7B28">
            <w:pPr>
              <w:pStyle w:val="TTTabletext3x3"/>
            </w:pPr>
            <w:r w:rsidRPr="002B74C8">
              <w:t>Black Case with</w:t>
            </w:r>
            <w:r w:rsidRPr="002B74C8">
              <w:rPr>
                <w:spacing w:val="1"/>
              </w:rPr>
              <w:t xml:space="preserve"> </w:t>
            </w:r>
            <w:r w:rsidRPr="002B74C8">
              <w:t>Lime</w:t>
            </w:r>
            <w:r w:rsidRPr="002B74C8">
              <w:rPr>
                <w:spacing w:val="-7"/>
              </w:rPr>
              <w:t xml:space="preserve"> </w:t>
            </w:r>
            <w:r w:rsidRPr="002B74C8">
              <w:t>Green</w:t>
            </w:r>
            <w:r w:rsidRPr="002B74C8">
              <w:rPr>
                <w:spacing w:val="-7"/>
              </w:rPr>
              <w:t xml:space="preserve"> </w:t>
            </w:r>
            <w:r w:rsidRPr="002B74C8">
              <w:t>Stripe</w:t>
            </w:r>
          </w:p>
        </w:tc>
      </w:tr>
    </w:tbl>
    <w:p w14:paraId="4A406962" w14:textId="0258DA9E" w:rsidR="002B74C8" w:rsidRDefault="002B74C8" w:rsidP="00D20670">
      <w:pPr>
        <w:pStyle w:val="FigureCaption"/>
      </w:pPr>
    </w:p>
    <w:p w14:paraId="25C7A3F6" w14:textId="77777777" w:rsidR="002B74C8" w:rsidRDefault="002B74C8" w:rsidP="00D20670">
      <w:pPr>
        <w:pStyle w:val="FigureCaption"/>
      </w:pPr>
    </w:p>
    <w:sectPr w:rsidR="002B74C8" w:rsidSect="00561234">
      <w:headerReference w:type="default" r:id="rId45"/>
      <w:footerReference w:type="default" r:id="rId46"/>
      <w:pgSz w:w="12240" w:h="15840" w:code="1"/>
      <w:pgMar w:top="1152" w:right="1440" w:bottom="994" w:left="1440" w:header="720" w:footer="36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1" wne:kcmSecondary="0031">
      <wne:acd wne:acdName="acd0"/>
    </wne:keymap>
    <wne:keymap wne:kcmPrimary="0450" wne:kcmSecondary="0049">
      <wne:acd wne:acdName="acd1"/>
    </wne:keymap>
  </wne:keymaps>
  <wne:toolbars>
    <wne:acdManifest>
      <wne:acdEntry wne:acdName="acd0"/>
      <wne:acdEntry wne:acdName="acd1"/>
    </wne:acdManifest>
  </wne:toolbars>
  <wne:acds>
    <wne:acd wne:argValue="AgBBADEAIABBAHAAcABlAG4AZABpAHgAIABQAGEAcgBhAGcAcgBhAHAAaAA=" wne:acdName="acd0" wne:fciIndexBasedOn="0065"/>
    <wne:acd wne:argValue="AgBJAHQAYQBsAGkAYw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3A752" w14:textId="77777777" w:rsidR="00E5048F" w:rsidRDefault="00E5048F" w:rsidP="003021F8">
      <w:r>
        <w:separator/>
      </w:r>
    </w:p>
    <w:p w14:paraId="4EA6F18B" w14:textId="77777777" w:rsidR="00E5048F" w:rsidRDefault="00E5048F" w:rsidP="003021F8"/>
    <w:p w14:paraId="758D4BF7" w14:textId="77777777" w:rsidR="00E5048F" w:rsidRDefault="00E5048F" w:rsidP="003021F8"/>
  </w:endnote>
  <w:endnote w:type="continuationSeparator" w:id="0">
    <w:p w14:paraId="7AC0751F" w14:textId="77777777" w:rsidR="00E5048F" w:rsidRDefault="00E5048F" w:rsidP="003021F8">
      <w:r>
        <w:continuationSeparator/>
      </w:r>
    </w:p>
    <w:p w14:paraId="445A214B" w14:textId="77777777" w:rsidR="00E5048F" w:rsidRDefault="00E5048F" w:rsidP="003021F8"/>
    <w:p w14:paraId="50BC1DFA" w14:textId="77777777" w:rsidR="00E5048F" w:rsidRDefault="00E5048F" w:rsidP="00302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E5048F" w:rsidRPr="002256FD" w14:paraId="6E77E8A1" w14:textId="77777777" w:rsidTr="00B621AB">
      <w:tc>
        <w:tcPr>
          <w:tcW w:w="9350" w:type="dxa"/>
          <w:gridSpan w:val="2"/>
        </w:tcPr>
        <w:p w14:paraId="2EC24904" w14:textId="77777777" w:rsidR="00E5048F" w:rsidRPr="002256FD" w:rsidRDefault="00E5048F" w:rsidP="00F07FA4">
          <w:pPr>
            <w:pStyle w:val="Footer"/>
            <w:jc w:val="center"/>
          </w:pPr>
          <w:r w:rsidRPr="002256FD">
            <w:rPr>
              <w:b/>
            </w:rPr>
            <w:t>ATTENTION</w:t>
          </w:r>
          <w:r w:rsidRPr="002256FD">
            <w:t xml:space="preserve">:  Printed copies should be used with caution. </w:t>
          </w:r>
          <w:r>
            <w:br/>
          </w:r>
          <w:r w:rsidRPr="002256FD">
            <w:t xml:space="preserve"> The user of this document must ensure the current approved version of the document is being used.</w:t>
          </w:r>
        </w:p>
      </w:tc>
    </w:tr>
    <w:tr w:rsidR="00E5048F" w:rsidRPr="009E34DA" w14:paraId="3106128F" w14:textId="77777777" w:rsidTr="00B621AB">
      <w:tc>
        <w:tcPr>
          <w:tcW w:w="4675" w:type="dxa"/>
        </w:tcPr>
        <w:p w14:paraId="092461F3" w14:textId="49700CDF" w:rsidR="00E5048F" w:rsidRPr="009E34DA" w:rsidRDefault="00E5048F" w:rsidP="00F07FA4">
          <w:pPr>
            <w:pStyle w:val="Footer"/>
            <w:rPr>
              <w:sz w:val="14"/>
            </w:rPr>
          </w:pPr>
          <w:r w:rsidRPr="009E34DA">
            <w:rPr>
              <w:sz w:val="14"/>
            </w:rPr>
            <w:fldChar w:fldCharType="begin"/>
          </w:r>
          <w:r w:rsidRPr="009E34DA">
            <w:rPr>
              <w:sz w:val="14"/>
            </w:rPr>
            <w:instrText xml:space="preserve"> FILENAME   \* MERGEFORMAT </w:instrText>
          </w:r>
          <w:r w:rsidRPr="009E34DA">
            <w:rPr>
              <w:sz w:val="14"/>
            </w:rPr>
            <w:fldChar w:fldCharType="separate"/>
          </w:r>
          <w:r>
            <w:rPr>
              <w:noProof/>
              <w:sz w:val="14"/>
            </w:rPr>
            <w:t>RSW-ESS-xx-yy-RSI-MZ Electronic Devices Rev A01.docx</w:t>
          </w:r>
          <w:r w:rsidRPr="009E34DA">
            <w:rPr>
              <w:sz w:val="14"/>
            </w:rPr>
            <w:fldChar w:fldCharType="end"/>
          </w:r>
        </w:p>
      </w:tc>
      <w:tc>
        <w:tcPr>
          <w:tcW w:w="4675" w:type="dxa"/>
        </w:tcPr>
        <w:p w14:paraId="53CE6BB0" w14:textId="6DC9B57E" w:rsidR="00E5048F" w:rsidRPr="009E34DA" w:rsidRDefault="00E5048F" w:rsidP="00F07FA4">
          <w:pPr>
            <w:pStyle w:val="Footer"/>
            <w:jc w:val="right"/>
            <w:rPr>
              <w:sz w:val="14"/>
            </w:rPr>
          </w:pPr>
          <w:r w:rsidRPr="002256FD">
            <w:t xml:space="preserve">This copy was printed on  </w:t>
          </w:r>
          <w:r w:rsidRPr="002256FD">
            <w:fldChar w:fldCharType="begin"/>
          </w:r>
          <w:r w:rsidRPr="002256FD">
            <w:instrText xml:space="preserve"> DATE \@ "M/d/yyyy" </w:instrText>
          </w:r>
          <w:r w:rsidRPr="002256FD">
            <w:fldChar w:fldCharType="separate"/>
          </w:r>
          <w:r w:rsidR="005022EC">
            <w:rPr>
              <w:noProof/>
            </w:rPr>
            <w:t>2/4/2022</w:t>
          </w:r>
          <w:r w:rsidRPr="002256FD">
            <w:fldChar w:fldCharType="end"/>
          </w:r>
          <w:r w:rsidRPr="002256FD">
            <w:t xml:space="preserve"> </w:t>
          </w:r>
        </w:p>
      </w:tc>
    </w:tr>
  </w:tbl>
  <w:p w14:paraId="5102C6B3" w14:textId="77777777" w:rsidR="00E5048F" w:rsidRPr="00F07FA4" w:rsidRDefault="00E5048F" w:rsidP="00F07FA4">
    <w:pPr>
      <w:pStyle w:val="HLHalfLi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35"/>
      <w:gridCol w:w="3415"/>
    </w:tblGrid>
    <w:tr w:rsidR="00E5048F" w:rsidRPr="002256FD" w14:paraId="6B5060D4" w14:textId="77777777" w:rsidTr="00B621AB">
      <w:tc>
        <w:tcPr>
          <w:tcW w:w="9350" w:type="dxa"/>
          <w:gridSpan w:val="2"/>
        </w:tcPr>
        <w:p w14:paraId="3D07B24F" w14:textId="77777777" w:rsidR="00E5048F" w:rsidRPr="002256FD" w:rsidRDefault="00E5048F" w:rsidP="00F07FA4">
          <w:pPr>
            <w:pStyle w:val="Footer"/>
            <w:jc w:val="center"/>
          </w:pPr>
          <w:r w:rsidRPr="002256FD">
            <w:rPr>
              <w:b/>
            </w:rPr>
            <w:t>ATTENTION</w:t>
          </w:r>
          <w:r w:rsidRPr="002256FD">
            <w:t xml:space="preserve">:  Printed copies should be used with caution. </w:t>
          </w:r>
          <w:r>
            <w:br/>
          </w:r>
          <w:r w:rsidRPr="002256FD">
            <w:t xml:space="preserve"> The user of this document must ensure the current approved version of the document is being used.</w:t>
          </w:r>
        </w:p>
      </w:tc>
    </w:tr>
    <w:tr w:rsidR="00E5048F" w:rsidRPr="009E34DA" w14:paraId="6248E111" w14:textId="77777777" w:rsidTr="00017DFE">
      <w:tc>
        <w:tcPr>
          <w:tcW w:w="5935" w:type="dxa"/>
        </w:tcPr>
        <w:p w14:paraId="059FA6F2" w14:textId="54566CE6" w:rsidR="00E5048F" w:rsidRPr="009E34DA" w:rsidRDefault="00E5048F" w:rsidP="00F07FA4">
          <w:pPr>
            <w:pStyle w:val="Footer"/>
            <w:rPr>
              <w:sz w:val="14"/>
            </w:rPr>
          </w:pPr>
          <w:r w:rsidRPr="009E34DA">
            <w:rPr>
              <w:sz w:val="14"/>
            </w:rPr>
            <w:fldChar w:fldCharType="begin"/>
          </w:r>
          <w:r w:rsidRPr="009E34DA">
            <w:rPr>
              <w:sz w:val="14"/>
            </w:rPr>
            <w:instrText xml:space="preserve"> FILENAME   \* MERGEFORMAT </w:instrText>
          </w:r>
          <w:r w:rsidRPr="009E34DA">
            <w:rPr>
              <w:sz w:val="14"/>
            </w:rPr>
            <w:fldChar w:fldCharType="separate"/>
          </w:r>
          <w:r>
            <w:rPr>
              <w:noProof/>
              <w:sz w:val="14"/>
            </w:rPr>
            <w:t>RSW-ESS-08-22-RSI-MZ Electronic Devices Rev 0.docx</w:t>
          </w:r>
          <w:r w:rsidRPr="009E34DA">
            <w:rPr>
              <w:sz w:val="14"/>
            </w:rPr>
            <w:fldChar w:fldCharType="end"/>
          </w:r>
        </w:p>
      </w:tc>
      <w:tc>
        <w:tcPr>
          <w:tcW w:w="3415" w:type="dxa"/>
        </w:tcPr>
        <w:p w14:paraId="58D44431" w14:textId="1C9EBBCF" w:rsidR="00E5048F" w:rsidRPr="009E34DA" w:rsidRDefault="00E5048F" w:rsidP="00F07FA4">
          <w:pPr>
            <w:pStyle w:val="Footer"/>
            <w:jc w:val="right"/>
            <w:rPr>
              <w:sz w:val="14"/>
            </w:rPr>
          </w:pPr>
          <w:r w:rsidRPr="002256FD">
            <w:t xml:space="preserve">This copy was printed on   </w:t>
          </w:r>
          <w:r w:rsidRPr="002256FD">
            <w:fldChar w:fldCharType="begin"/>
          </w:r>
          <w:r w:rsidRPr="002256FD">
            <w:instrText xml:space="preserve"> DATE \@ "M/d/yyyy" </w:instrText>
          </w:r>
          <w:r w:rsidRPr="002256FD">
            <w:fldChar w:fldCharType="separate"/>
          </w:r>
          <w:r w:rsidR="005022EC">
            <w:rPr>
              <w:noProof/>
            </w:rPr>
            <w:t>2/4/2022</w:t>
          </w:r>
          <w:r w:rsidRPr="002256FD">
            <w:fldChar w:fldCharType="end"/>
          </w:r>
        </w:p>
      </w:tc>
    </w:tr>
  </w:tbl>
  <w:p w14:paraId="20EF3E24" w14:textId="77777777" w:rsidR="00E5048F" w:rsidRPr="00F07FA4" w:rsidRDefault="00E5048F" w:rsidP="00F07FA4">
    <w:pPr>
      <w:pStyle w:val="HLHalfLi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E5048F" w:rsidRPr="002256FD" w14:paraId="6AA87EF8" w14:textId="77777777" w:rsidTr="00B621AB">
      <w:tc>
        <w:tcPr>
          <w:tcW w:w="9350" w:type="dxa"/>
          <w:gridSpan w:val="2"/>
        </w:tcPr>
        <w:p w14:paraId="54235609" w14:textId="77777777" w:rsidR="00E5048F" w:rsidRPr="002256FD" w:rsidRDefault="00E5048F" w:rsidP="00F07FA4">
          <w:pPr>
            <w:pStyle w:val="Footer"/>
            <w:jc w:val="center"/>
          </w:pPr>
          <w:r w:rsidRPr="002256FD">
            <w:rPr>
              <w:b/>
            </w:rPr>
            <w:t>ATTENTION</w:t>
          </w:r>
          <w:r w:rsidRPr="002256FD">
            <w:t xml:space="preserve">:  Printed copies should be used with caution. </w:t>
          </w:r>
          <w:r>
            <w:br/>
          </w:r>
          <w:r w:rsidRPr="002256FD">
            <w:t xml:space="preserve"> The user of this document must ensure the current approved version of the document is being used.</w:t>
          </w:r>
        </w:p>
      </w:tc>
    </w:tr>
    <w:tr w:rsidR="00E5048F" w:rsidRPr="009E34DA" w14:paraId="700F46A8" w14:textId="77777777" w:rsidTr="00B621AB">
      <w:tc>
        <w:tcPr>
          <w:tcW w:w="4675" w:type="dxa"/>
        </w:tcPr>
        <w:p w14:paraId="5D1BD8EB" w14:textId="7A721830" w:rsidR="00E5048F" w:rsidRPr="009E34DA" w:rsidRDefault="00E5048F" w:rsidP="00F07FA4">
          <w:pPr>
            <w:pStyle w:val="Footer"/>
            <w:rPr>
              <w:sz w:val="14"/>
            </w:rPr>
          </w:pPr>
          <w:r w:rsidRPr="009E34DA">
            <w:rPr>
              <w:sz w:val="14"/>
            </w:rPr>
            <w:fldChar w:fldCharType="begin"/>
          </w:r>
          <w:r w:rsidRPr="009E34DA">
            <w:rPr>
              <w:sz w:val="14"/>
            </w:rPr>
            <w:instrText xml:space="preserve"> FILENAME   \* MERGEFORMAT </w:instrText>
          </w:r>
          <w:r w:rsidRPr="009E34DA">
            <w:rPr>
              <w:sz w:val="14"/>
            </w:rPr>
            <w:fldChar w:fldCharType="separate"/>
          </w:r>
          <w:r>
            <w:rPr>
              <w:noProof/>
              <w:sz w:val="14"/>
            </w:rPr>
            <w:t>RSW-ESS-08-22-RSI-MZ Electronic Devices Rev 0.docx</w:t>
          </w:r>
          <w:r w:rsidRPr="009E34DA">
            <w:rPr>
              <w:sz w:val="14"/>
            </w:rPr>
            <w:fldChar w:fldCharType="end"/>
          </w:r>
        </w:p>
      </w:tc>
      <w:tc>
        <w:tcPr>
          <w:tcW w:w="4675" w:type="dxa"/>
        </w:tcPr>
        <w:p w14:paraId="105D8DA2" w14:textId="696ED8CC" w:rsidR="00E5048F" w:rsidRPr="009E34DA" w:rsidRDefault="00E5048F" w:rsidP="00F07FA4">
          <w:pPr>
            <w:pStyle w:val="Footer"/>
            <w:jc w:val="right"/>
            <w:rPr>
              <w:sz w:val="14"/>
            </w:rPr>
          </w:pPr>
          <w:r w:rsidRPr="002256FD">
            <w:t xml:space="preserve">This copy was printed on   </w:t>
          </w:r>
          <w:r w:rsidRPr="002256FD">
            <w:fldChar w:fldCharType="begin"/>
          </w:r>
          <w:r w:rsidRPr="002256FD">
            <w:instrText xml:space="preserve"> DATE \@ "M/d/yyyy" </w:instrText>
          </w:r>
          <w:r w:rsidRPr="002256FD">
            <w:fldChar w:fldCharType="separate"/>
          </w:r>
          <w:r w:rsidR="005022EC">
            <w:rPr>
              <w:noProof/>
            </w:rPr>
            <w:t>2/4/2022</w:t>
          </w:r>
          <w:r w:rsidRPr="002256FD">
            <w:fldChar w:fldCharType="end"/>
          </w:r>
          <w:r w:rsidRPr="002256FD">
            <w:t xml:space="preserve">  </w:t>
          </w:r>
          <w:r w:rsidRPr="002256FD">
            <w:fldChar w:fldCharType="begin"/>
          </w:r>
          <w:r w:rsidRPr="002256FD">
            <w:instrText xml:space="preserve"> TIME \@ "h:mm:ss am/pm" </w:instrText>
          </w:r>
          <w:r w:rsidRPr="002256FD">
            <w:fldChar w:fldCharType="separate"/>
          </w:r>
          <w:r w:rsidR="005022EC">
            <w:rPr>
              <w:noProof/>
            </w:rPr>
            <w:t>12:12:30 PM</w:t>
          </w:r>
          <w:r w:rsidRPr="002256FD">
            <w:fldChar w:fldCharType="end"/>
          </w:r>
        </w:p>
      </w:tc>
    </w:tr>
  </w:tbl>
  <w:p w14:paraId="15168DD3" w14:textId="77777777" w:rsidR="00E5048F" w:rsidRPr="00F07FA4" w:rsidRDefault="00E5048F" w:rsidP="00F07FA4">
    <w:pPr>
      <w:pStyle w:val="HLHalfLi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CB381" w14:textId="77777777" w:rsidR="00E5048F" w:rsidRDefault="00E5048F" w:rsidP="003021F8">
      <w:r>
        <w:separator/>
      </w:r>
    </w:p>
    <w:p w14:paraId="15CF31A9" w14:textId="77777777" w:rsidR="00E5048F" w:rsidRDefault="00E5048F" w:rsidP="003021F8"/>
    <w:p w14:paraId="48B0D30C" w14:textId="77777777" w:rsidR="00E5048F" w:rsidRDefault="00E5048F" w:rsidP="003021F8"/>
  </w:footnote>
  <w:footnote w:type="continuationSeparator" w:id="0">
    <w:p w14:paraId="2670FD2B" w14:textId="77777777" w:rsidR="00E5048F" w:rsidRDefault="00E5048F" w:rsidP="003021F8">
      <w:r>
        <w:continuationSeparator/>
      </w:r>
    </w:p>
    <w:p w14:paraId="57AD24B9" w14:textId="77777777" w:rsidR="00E5048F" w:rsidRDefault="00E5048F" w:rsidP="003021F8"/>
    <w:p w14:paraId="2866BFB3" w14:textId="77777777" w:rsidR="00E5048F" w:rsidRDefault="00E5048F" w:rsidP="003021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0"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top w:w="29" w:type="dxa"/>
        <w:left w:w="14" w:type="dxa"/>
        <w:bottom w:w="29" w:type="dxa"/>
        <w:right w:w="14" w:type="dxa"/>
      </w:tblCellMar>
      <w:tblLook w:val="01E0" w:firstRow="1" w:lastRow="1" w:firstColumn="1" w:lastColumn="1" w:noHBand="0" w:noVBand="0"/>
    </w:tblPr>
    <w:tblGrid>
      <w:gridCol w:w="3215"/>
      <w:gridCol w:w="4680"/>
      <w:gridCol w:w="1775"/>
    </w:tblGrid>
    <w:tr w:rsidR="00E5048F" w:rsidRPr="007916D5" w14:paraId="2DAE3C10" w14:textId="77777777" w:rsidTr="002D67AC">
      <w:trPr>
        <w:trHeight w:val="443"/>
        <w:jc w:val="center"/>
      </w:trPr>
      <w:tc>
        <w:tcPr>
          <w:tcW w:w="3215" w:type="dxa"/>
          <w:shd w:val="clear" w:color="auto" w:fill="auto"/>
          <w:vAlign w:val="center"/>
          <w:hideMark/>
        </w:tcPr>
        <w:p w14:paraId="50F4363D" w14:textId="77777777" w:rsidR="00E5048F" w:rsidRPr="007916D5" w:rsidRDefault="00E5048F" w:rsidP="00270981">
          <w:pPr>
            <w:pStyle w:val="Logo"/>
            <w:rPr>
              <w:rFonts w:ascii="Arial" w:hAnsi="Arial" w:cs="Arial"/>
            </w:rPr>
          </w:pPr>
          <w:r>
            <w:rPr>
              <w:rFonts w:ascii="Arial" w:hAnsi="Arial" w:cs="Arial"/>
              <w:noProof/>
            </w:rPr>
            <w:drawing>
              <wp:inline distT="0" distB="0" distL="0" distR="0" wp14:anchorId="5CFD0F7A" wp14:editId="734797B4">
                <wp:extent cx="1906484" cy="347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athonLogo.tif"/>
                        <pic:cNvPicPr/>
                      </pic:nvPicPr>
                      <pic:blipFill>
                        <a:blip r:embed="rId1">
                          <a:extLst>
                            <a:ext uri="{28A0092B-C50C-407E-A947-70E740481C1C}">
                              <a14:useLocalDpi xmlns:a14="http://schemas.microsoft.com/office/drawing/2010/main" val="0"/>
                            </a:ext>
                          </a:extLst>
                        </a:blip>
                        <a:stretch>
                          <a:fillRect/>
                        </a:stretch>
                      </pic:blipFill>
                      <pic:spPr>
                        <a:xfrm>
                          <a:off x="0" y="0"/>
                          <a:ext cx="1906484" cy="347472"/>
                        </a:xfrm>
                        <a:prstGeom prst="rect">
                          <a:avLst/>
                        </a:prstGeom>
                      </pic:spPr>
                    </pic:pic>
                  </a:graphicData>
                </a:graphic>
              </wp:inline>
            </w:drawing>
          </w:r>
        </w:p>
      </w:tc>
      <w:tc>
        <w:tcPr>
          <w:tcW w:w="4680" w:type="dxa"/>
          <w:shd w:val="clear" w:color="auto" w:fill="14479E"/>
          <w:vAlign w:val="center"/>
          <w:hideMark/>
        </w:tcPr>
        <w:p w14:paraId="43D19F4C" w14:textId="77777777" w:rsidR="00E5048F" w:rsidRPr="006E462C" w:rsidRDefault="00E5048F" w:rsidP="00270981">
          <w:pPr>
            <w:pStyle w:val="SPHeaderColorBlock"/>
            <w:jc w:val="center"/>
            <w:rPr>
              <w:rFonts w:ascii="Arial" w:hAnsi="Arial" w:cs="Arial"/>
              <w:color w:val="FFFFFF" w:themeColor="background1"/>
            </w:rPr>
          </w:pPr>
          <w:r>
            <w:rPr>
              <w:rFonts w:ascii="Arial" w:hAnsi="Arial" w:cs="Arial"/>
              <w:color w:val="FFFFFF" w:themeColor="background1"/>
            </w:rPr>
            <w:t>Rules &amp; Standing Instructions</w:t>
          </w:r>
        </w:p>
      </w:tc>
      <w:tc>
        <w:tcPr>
          <w:tcW w:w="1775" w:type="dxa"/>
          <w:shd w:val="clear" w:color="auto" w:fill="FFFFFF" w:themeFill="background1"/>
          <w:vAlign w:val="center"/>
        </w:tcPr>
        <w:p w14:paraId="5BD8F7FB" w14:textId="7087D98D" w:rsidR="00E5048F" w:rsidRPr="007916D5" w:rsidRDefault="00E5048F" w:rsidP="00270981">
          <w:pPr>
            <w:pStyle w:val="SPNumber"/>
            <w:rPr>
              <w:rFonts w:ascii="Arial" w:hAnsi="Arial" w:cs="Arial"/>
              <w:caps/>
            </w:rPr>
          </w:pPr>
          <w:r>
            <w:rPr>
              <w:rFonts w:ascii="Arial" w:hAnsi="Arial" w:cs="Arial"/>
              <w:caps/>
            </w:rPr>
            <w:fldChar w:fldCharType="begin"/>
          </w:r>
          <w:r>
            <w:rPr>
              <w:rFonts w:ascii="Arial" w:hAnsi="Arial" w:cs="Arial"/>
              <w:caps/>
            </w:rPr>
            <w:instrText xml:space="preserve"> REF DocNumber \h </w:instrText>
          </w:r>
          <w:r>
            <w:rPr>
              <w:rFonts w:ascii="Arial" w:hAnsi="Arial" w:cs="Arial"/>
              <w:caps/>
            </w:rPr>
          </w:r>
          <w:r>
            <w:rPr>
              <w:rFonts w:ascii="Arial" w:hAnsi="Arial" w:cs="Arial"/>
              <w:caps/>
            </w:rPr>
            <w:fldChar w:fldCharType="separate"/>
          </w:r>
          <w:r>
            <w:rPr>
              <w:rFonts w:ascii="Arial" w:hAnsi="Arial" w:cs="Arial"/>
              <w:caps/>
            </w:rPr>
            <w:t>RSI-xxx</w:t>
          </w:r>
          <w:r>
            <w:rPr>
              <w:rFonts w:ascii="Arial" w:hAnsi="Arial" w:cs="Arial"/>
              <w:caps/>
            </w:rPr>
            <w:fldChar w:fldCharType="end"/>
          </w:r>
        </w:p>
      </w:tc>
    </w:tr>
    <w:tr w:rsidR="00E5048F" w:rsidRPr="007916D5" w14:paraId="4D9C4B31" w14:textId="77777777" w:rsidTr="002D67AC">
      <w:trPr>
        <w:trHeight w:val="240"/>
        <w:jc w:val="center"/>
      </w:trPr>
      <w:tc>
        <w:tcPr>
          <w:tcW w:w="3215" w:type="dxa"/>
          <w:shd w:val="clear" w:color="auto" w:fill="FFFFFF"/>
          <w:vAlign w:val="center"/>
        </w:tcPr>
        <w:p w14:paraId="10431086" w14:textId="77777777" w:rsidR="00E5048F" w:rsidRPr="007916D5" w:rsidRDefault="00E5048F" w:rsidP="00E35402">
          <w:pPr>
            <w:pStyle w:val="SLC"/>
          </w:pPr>
          <w:r>
            <w:t>Martinez</w:t>
          </w:r>
          <w:r w:rsidRPr="00FB3E42">
            <w:t xml:space="preserve"> </w:t>
          </w:r>
          <w:r w:rsidRPr="007916D5">
            <w:t>Refinery</w:t>
          </w:r>
        </w:p>
      </w:tc>
      <w:tc>
        <w:tcPr>
          <w:tcW w:w="4680" w:type="dxa"/>
          <w:vAlign w:val="center"/>
        </w:tcPr>
        <w:p w14:paraId="77DDAEEE" w14:textId="771DAE08" w:rsidR="00E5048F" w:rsidRPr="003258F3" w:rsidRDefault="00E5048F" w:rsidP="00D53833">
          <w:pPr>
            <w:pStyle w:val="SPTitlePage2"/>
          </w:pPr>
          <w:r w:rsidRPr="003258F3">
            <w:fldChar w:fldCharType="begin"/>
          </w:r>
          <w:r w:rsidRPr="003258F3">
            <w:instrText xml:space="preserve"> REF Title \h </w:instrText>
          </w:r>
          <w:r>
            <w:instrText xml:space="preserve"> \* MERGEFORMAT </w:instrText>
          </w:r>
          <w:r w:rsidRPr="003258F3">
            <w:fldChar w:fldCharType="separate"/>
          </w:r>
          <w:r>
            <w:t>Safe Use of Electronic Devices</w:t>
          </w:r>
          <w:r w:rsidRPr="003258F3">
            <w:fldChar w:fldCharType="end"/>
          </w:r>
        </w:p>
      </w:tc>
      <w:tc>
        <w:tcPr>
          <w:tcW w:w="1775" w:type="dxa"/>
          <w:vAlign w:val="center"/>
        </w:tcPr>
        <w:p w14:paraId="0E8CE0E4" w14:textId="77777777" w:rsidR="00E5048F" w:rsidRPr="007916D5" w:rsidRDefault="00E5048F" w:rsidP="00270981">
          <w:pPr>
            <w:pStyle w:val="SPTitle"/>
            <w:rPr>
              <w:rFonts w:ascii="Arial" w:hAnsi="Arial" w:cs="Arial"/>
              <w:sz w:val="18"/>
              <w:szCs w:val="18"/>
            </w:rPr>
          </w:pPr>
          <w:r w:rsidRPr="007916D5">
            <w:rPr>
              <w:rFonts w:ascii="Arial" w:hAnsi="Arial" w:cs="Arial"/>
              <w:sz w:val="18"/>
              <w:szCs w:val="18"/>
            </w:rPr>
            <w:t xml:space="preserve">Page </w:t>
          </w:r>
          <w:r w:rsidRPr="007916D5">
            <w:rPr>
              <w:rFonts w:ascii="Arial" w:hAnsi="Arial" w:cs="Arial"/>
              <w:sz w:val="18"/>
              <w:szCs w:val="18"/>
            </w:rPr>
            <w:fldChar w:fldCharType="begin"/>
          </w:r>
          <w:r w:rsidRPr="007916D5">
            <w:rPr>
              <w:rFonts w:ascii="Arial" w:hAnsi="Arial" w:cs="Arial"/>
              <w:sz w:val="18"/>
              <w:szCs w:val="18"/>
            </w:rPr>
            <w:instrText xml:space="preserve"> PAGE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r w:rsidRPr="007916D5">
            <w:rPr>
              <w:rFonts w:ascii="Arial" w:hAnsi="Arial" w:cs="Arial"/>
              <w:sz w:val="18"/>
              <w:szCs w:val="18"/>
            </w:rPr>
            <w:t xml:space="preserve"> of </w:t>
          </w:r>
          <w:r w:rsidRPr="007916D5">
            <w:rPr>
              <w:rFonts w:ascii="Arial" w:hAnsi="Arial" w:cs="Arial"/>
              <w:sz w:val="18"/>
              <w:szCs w:val="18"/>
            </w:rPr>
            <w:fldChar w:fldCharType="begin"/>
          </w:r>
          <w:r w:rsidRPr="007916D5">
            <w:rPr>
              <w:rFonts w:ascii="Arial" w:hAnsi="Arial" w:cs="Arial"/>
              <w:sz w:val="18"/>
              <w:szCs w:val="18"/>
            </w:rPr>
            <w:instrText xml:space="preserve"> NUMPAGES  \* Arabic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p>
      </w:tc>
    </w:tr>
  </w:tbl>
  <w:p w14:paraId="7FFD71C3" w14:textId="77777777" w:rsidR="00E5048F" w:rsidRPr="00620C00" w:rsidRDefault="00E5048F" w:rsidP="003021F8">
    <w:pP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5"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top w:w="29" w:type="dxa"/>
        <w:left w:w="14" w:type="dxa"/>
        <w:bottom w:w="29" w:type="dxa"/>
        <w:right w:w="14" w:type="dxa"/>
      </w:tblCellMar>
      <w:tblLook w:val="01E0" w:firstRow="1" w:lastRow="1" w:firstColumn="1" w:lastColumn="1" w:noHBand="0" w:noVBand="0"/>
    </w:tblPr>
    <w:tblGrid>
      <w:gridCol w:w="3215"/>
      <w:gridCol w:w="1170"/>
      <w:gridCol w:w="1559"/>
      <w:gridCol w:w="483"/>
      <w:gridCol w:w="1128"/>
      <w:gridCol w:w="520"/>
      <w:gridCol w:w="788"/>
      <w:gridCol w:w="913"/>
      <w:gridCol w:w="9"/>
    </w:tblGrid>
    <w:tr w:rsidR="00E5048F" w:rsidRPr="007916D5" w14:paraId="637C40BF" w14:textId="77777777" w:rsidTr="002D67AC">
      <w:trPr>
        <w:trHeight w:val="443"/>
        <w:jc w:val="center"/>
      </w:trPr>
      <w:tc>
        <w:tcPr>
          <w:tcW w:w="3215" w:type="dxa"/>
          <w:shd w:val="clear" w:color="auto" w:fill="auto"/>
          <w:vAlign w:val="bottom"/>
          <w:hideMark/>
        </w:tcPr>
        <w:p w14:paraId="3CEE2EA8" w14:textId="77777777" w:rsidR="00E5048F" w:rsidRPr="007916D5" w:rsidRDefault="00E5048F" w:rsidP="00270981">
          <w:pPr>
            <w:pStyle w:val="Logo"/>
            <w:rPr>
              <w:rFonts w:ascii="Arial" w:hAnsi="Arial" w:cs="Arial"/>
            </w:rPr>
          </w:pPr>
          <w:r>
            <w:rPr>
              <w:rFonts w:ascii="Arial" w:hAnsi="Arial" w:cs="Arial"/>
              <w:noProof/>
            </w:rPr>
            <w:drawing>
              <wp:inline distT="0" distB="0" distL="0" distR="0" wp14:anchorId="1C93D32C" wp14:editId="6E18FF58">
                <wp:extent cx="1906484" cy="3474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athonLogo.tif"/>
                        <pic:cNvPicPr/>
                      </pic:nvPicPr>
                      <pic:blipFill>
                        <a:blip r:embed="rId1">
                          <a:extLst>
                            <a:ext uri="{28A0092B-C50C-407E-A947-70E740481C1C}">
                              <a14:useLocalDpi xmlns:a14="http://schemas.microsoft.com/office/drawing/2010/main" val="0"/>
                            </a:ext>
                          </a:extLst>
                        </a:blip>
                        <a:stretch>
                          <a:fillRect/>
                        </a:stretch>
                      </pic:blipFill>
                      <pic:spPr>
                        <a:xfrm>
                          <a:off x="0" y="0"/>
                          <a:ext cx="1906484" cy="347472"/>
                        </a:xfrm>
                        <a:prstGeom prst="rect">
                          <a:avLst/>
                        </a:prstGeom>
                      </pic:spPr>
                    </pic:pic>
                  </a:graphicData>
                </a:graphic>
              </wp:inline>
            </w:drawing>
          </w:r>
        </w:p>
      </w:tc>
      <w:tc>
        <w:tcPr>
          <w:tcW w:w="4860" w:type="dxa"/>
          <w:gridSpan w:val="5"/>
          <w:shd w:val="clear" w:color="auto" w:fill="14479E"/>
          <w:vAlign w:val="center"/>
          <w:hideMark/>
        </w:tcPr>
        <w:p w14:paraId="1880C69D" w14:textId="77777777" w:rsidR="00E5048F" w:rsidRPr="006E462C" w:rsidRDefault="00E5048F" w:rsidP="00270981">
          <w:pPr>
            <w:pStyle w:val="SPHeaderColorBlock"/>
            <w:jc w:val="center"/>
            <w:rPr>
              <w:rFonts w:ascii="Arial" w:hAnsi="Arial" w:cs="Arial"/>
              <w:color w:val="FFFFFF" w:themeColor="background1"/>
            </w:rPr>
          </w:pPr>
          <w:r>
            <w:rPr>
              <w:rFonts w:ascii="Arial" w:hAnsi="Arial" w:cs="Arial"/>
              <w:color w:val="FFFFFF" w:themeColor="background1"/>
            </w:rPr>
            <w:t>Rules &amp; Standing Instructions</w:t>
          </w:r>
        </w:p>
      </w:tc>
      <w:tc>
        <w:tcPr>
          <w:tcW w:w="1710" w:type="dxa"/>
          <w:gridSpan w:val="3"/>
          <w:shd w:val="clear" w:color="auto" w:fill="FFFFFF" w:themeFill="background1"/>
          <w:vAlign w:val="center"/>
        </w:tcPr>
        <w:p w14:paraId="1F5037E0" w14:textId="75D00361" w:rsidR="00E5048F" w:rsidRPr="007916D5" w:rsidRDefault="00E5048F" w:rsidP="00270981">
          <w:pPr>
            <w:pStyle w:val="SPNumber"/>
            <w:rPr>
              <w:rFonts w:ascii="Arial" w:hAnsi="Arial" w:cs="Arial"/>
              <w:caps/>
            </w:rPr>
          </w:pPr>
          <w:bookmarkStart w:id="0" w:name="DocNumber"/>
          <w:r>
            <w:rPr>
              <w:rFonts w:ascii="Arial" w:hAnsi="Arial" w:cs="Arial"/>
              <w:caps/>
            </w:rPr>
            <w:t>RSI-</w:t>
          </w:r>
          <w:bookmarkEnd w:id="0"/>
          <w:r>
            <w:rPr>
              <w:rFonts w:ascii="Arial" w:hAnsi="Arial" w:cs="Arial"/>
              <w:caps/>
            </w:rPr>
            <w:t>08-22</w:t>
          </w:r>
        </w:p>
      </w:tc>
    </w:tr>
    <w:tr w:rsidR="00E5048F" w:rsidRPr="007916D5" w14:paraId="7E3F3E19" w14:textId="77777777" w:rsidTr="002D67AC">
      <w:trPr>
        <w:trHeight w:val="240"/>
        <w:jc w:val="center"/>
      </w:trPr>
      <w:tc>
        <w:tcPr>
          <w:tcW w:w="3215" w:type="dxa"/>
          <w:shd w:val="clear" w:color="auto" w:fill="FFFFFF"/>
          <w:vAlign w:val="center"/>
        </w:tcPr>
        <w:p w14:paraId="30CCDE51" w14:textId="6723C17C" w:rsidR="00E5048F" w:rsidRPr="007916D5" w:rsidRDefault="00E5048F" w:rsidP="00384C73">
          <w:pPr>
            <w:pStyle w:val="SLC"/>
            <w:rPr>
              <w:rFonts w:ascii="Arial" w:hAnsi="Arial" w:cs="Arial"/>
            </w:rPr>
          </w:pPr>
          <w:r>
            <w:t>Martinez</w:t>
          </w:r>
          <w:r w:rsidRPr="00FB3E42">
            <w:t xml:space="preserve"> Re</w:t>
          </w:r>
          <w:r>
            <w:t>newable Fuels</w:t>
          </w:r>
        </w:p>
      </w:tc>
      <w:tc>
        <w:tcPr>
          <w:tcW w:w="4860" w:type="dxa"/>
          <w:gridSpan w:val="5"/>
          <w:vAlign w:val="center"/>
        </w:tcPr>
        <w:p w14:paraId="3E7997BA" w14:textId="5CBF2D30" w:rsidR="00E5048F" w:rsidRPr="007916D5" w:rsidRDefault="00E5048F" w:rsidP="00384C73">
          <w:pPr>
            <w:pStyle w:val="SPTitle"/>
          </w:pPr>
          <w:bookmarkStart w:id="1" w:name="Title"/>
          <w:r>
            <w:t>Safe Use of Electronic Devices</w:t>
          </w:r>
          <w:bookmarkEnd w:id="1"/>
        </w:p>
      </w:tc>
      <w:tc>
        <w:tcPr>
          <w:tcW w:w="1710" w:type="dxa"/>
          <w:gridSpan w:val="3"/>
          <w:vAlign w:val="center"/>
        </w:tcPr>
        <w:p w14:paraId="59BE8D4A" w14:textId="77777777" w:rsidR="00E5048F" w:rsidRPr="007916D5" w:rsidRDefault="00E5048F" w:rsidP="00384C73">
          <w:pPr>
            <w:pStyle w:val="SPTitle"/>
            <w:rPr>
              <w:rFonts w:ascii="Arial" w:hAnsi="Arial" w:cs="Arial"/>
              <w:sz w:val="18"/>
              <w:szCs w:val="18"/>
            </w:rPr>
          </w:pPr>
          <w:r w:rsidRPr="007916D5">
            <w:rPr>
              <w:rFonts w:ascii="Arial" w:hAnsi="Arial" w:cs="Arial"/>
              <w:sz w:val="18"/>
              <w:szCs w:val="18"/>
            </w:rPr>
            <w:t xml:space="preserve">Page </w:t>
          </w:r>
          <w:r w:rsidRPr="007916D5">
            <w:rPr>
              <w:rFonts w:ascii="Arial" w:hAnsi="Arial" w:cs="Arial"/>
              <w:sz w:val="18"/>
              <w:szCs w:val="18"/>
            </w:rPr>
            <w:fldChar w:fldCharType="begin"/>
          </w:r>
          <w:r w:rsidRPr="007916D5">
            <w:rPr>
              <w:rFonts w:ascii="Arial" w:hAnsi="Arial" w:cs="Arial"/>
              <w:sz w:val="18"/>
              <w:szCs w:val="18"/>
            </w:rPr>
            <w:instrText xml:space="preserve"> PAGE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r w:rsidRPr="007916D5">
            <w:rPr>
              <w:rFonts w:ascii="Arial" w:hAnsi="Arial" w:cs="Arial"/>
              <w:sz w:val="18"/>
              <w:szCs w:val="18"/>
            </w:rPr>
            <w:t xml:space="preserve"> of </w:t>
          </w:r>
          <w:r w:rsidRPr="007916D5">
            <w:rPr>
              <w:rFonts w:ascii="Arial" w:hAnsi="Arial" w:cs="Arial"/>
              <w:sz w:val="18"/>
              <w:szCs w:val="18"/>
            </w:rPr>
            <w:fldChar w:fldCharType="begin"/>
          </w:r>
          <w:r w:rsidRPr="007916D5">
            <w:rPr>
              <w:rFonts w:ascii="Arial" w:hAnsi="Arial" w:cs="Arial"/>
              <w:sz w:val="18"/>
              <w:szCs w:val="18"/>
            </w:rPr>
            <w:instrText xml:space="preserve"> NUMPAGES  \* Arabic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p>
      </w:tc>
    </w:tr>
    <w:tr w:rsidR="00E5048F" w:rsidRPr="007916D5" w14:paraId="6EC075E1" w14:textId="77777777" w:rsidTr="002D67AC">
      <w:trPr>
        <w:trHeight w:val="152"/>
        <w:jc w:val="center"/>
      </w:trPr>
      <w:tc>
        <w:tcPr>
          <w:tcW w:w="3215" w:type="dxa"/>
          <w:shd w:val="clear" w:color="auto" w:fill="D9D9D9" w:themeFill="background1" w:themeFillShade="D9"/>
          <w:vAlign w:val="center"/>
        </w:tcPr>
        <w:p w14:paraId="5B3E4CB3" w14:textId="77777777" w:rsidR="00E5048F" w:rsidRPr="007916D5" w:rsidRDefault="00E5048F" w:rsidP="00270981">
          <w:pPr>
            <w:pStyle w:val="SPHeader"/>
            <w:rPr>
              <w:rFonts w:ascii="Arial" w:hAnsi="Arial" w:cs="Arial"/>
            </w:rPr>
          </w:pPr>
          <w:r w:rsidRPr="007916D5">
            <w:rPr>
              <w:rFonts w:ascii="Arial" w:hAnsi="Arial" w:cs="Arial"/>
            </w:rPr>
            <w:t>Responsible Dept.</w:t>
          </w:r>
        </w:p>
      </w:tc>
      <w:tc>
        <w:tcPr>
          <w:tcW w:w="3212" w:type="dxa"/>
          <w:gridSpan w:val="3"/>
          <w:shd w:val="clear" w:color="auto" w:fill="D9D9D9" w:themeFill="background1" w:themeFillShade="D9"/>
          <w:vAlign w:val="center"/>
        </w:tcPr>
        <w:p w14:paraId="0011668B" w14:textId="77777777" w:rsidR="00E5048F" w:rsidRPr="007916D5" w:rsidRDefault="00E5048F" w:rsidP="00270981">
          <w:pPr>
            <w:pStyle w:val="SPHeader"/>
            <w:rPr>
              <w:rFonts w:ascii="Arial" w:hAnsi="Arial" w:cs="Arial"/>
            </w:rPr>
          </w:pPr>
          <w:r w:rsidRPr="007916D5">
            <w:rPr>
              <w:rFonts w:ascii="Arial" w:hAnsi="Arial" w:cs="Arial"/>
            </w:rPr>
            <w:t>Content Steward</w:t>
          </w:r>
        </w:p>
      </w:tc>
      <w:tc>
        <w:tcPr>
          <w:tcW w:w="3358" w:type="dxa"/>
          <w:gridSpan w:val="5"/>
          <w:shd w:val="clear" w:color="auto" w:fill="D9D9D9" w:themeFill="background1" w:themeFillShade="D9"/>
          <w:vAlign w:val="center"/>
        </w:tcPr>
        <w:p w14:paraId="36978B1C" w14:textId="739F1D42" w:rsidR="00E5048F" w:rsidRPr="007916D5" w:rsidRDefault="00E5048F" w:rsidP="00270981">
          <w:pPr>
            <w:pStyle w:val="SPHeader"/>
            <w:rPr>
              <w:rFonts w:ascii="Arial" w:hAnsi="Arial" w:cs="Arial"/>
            </w:rPr>
          </w:pPr>
          <w:r w:rsidRPr="007916D5">
            <w:rPr>
              <w:rFonts w:ascii="Arial" w:hAnsi="Arial" w:cs="Arial"/>
            </w:rPr>
            <w:t>Approved By</w:t>
          </w:r>
        </w:p>
      </w:tc>
    </w:tr>
    <w:tr w:rsidR="00E5048F" w:rsidRPr="007916D5" w14:paraId="14F49BC7" w14:textId="77777777" w:rsidTr="002D67AC">
      <w:trPr>
        <w:trHeight w:val="209"/>
        <w:jc w:val="center"/>
      </w:trPr>
      <w:tc>
        <w:tcPr>
          <w:tcW w:w="3215" w:type="dxa"/>
          <w:shd w:val="clear" w:color="auto" w:fill="FFFFFF"/>
          <w:vAlign w:val="center"/>
        </w:tcPr>
        <w:p w14:paraId="687735DE" w14:textId="6D56D3F8" w:rsidR="00E5048F" w:rsidRPr="007916D5" w:rsidRDefault="00E5048F" w:rsidP="00270981">
          <w:pPr>
            <w:pStyle w:val="SPHeaderInput"/>
            <w:rPr>
              <w:rFonts w:ascii="Arial" w:hAnsi="Arial" w:cs="Arial"/>
            </w:rPr>
          </w:pPr>
          <w:r w:rsidRPr="00F35DF6">
            <w:rPr>
              <w:rFonts w:ascii="Arial" w:hAnsi="Arial" w:cs="Arial"/>
              <w:sz w:val="16"/>
              <w:szCs w:val="16"/>
            </w:rPr>
            <w:t>Environment, Health, Safety &amp; Security</w:t>
          </w:r>
        </w:p>
      </w:tc>
      <w:tc>
        <w:tcPr>
          <w:tcW w:w="3212" w:type="dxa"/>
          <w:gridSpan w:val="3"/>
          <w:vAlign w:val="center"/>
        </w:tcPr>
        <w:p w14:paraId="405A6CAD" w14:textId="55965AE6" w:rsidR="00E5048F" w:rsidRPr="007916D5" w:rsidRDefault="00E5048F" w:rsidP="00F908DA">
          <w:pPr>
            <w:pStyle w:val="SPHeaderInput"/>
            <w:rPr>
              <w:rFonts w:ascii="Arial" w:hAnsi="Arial" w:cs="Arial"/>
            </w:rPr>
          </w:pPr>
          <w:r>
            <w:rPr>
              <w:rFonts w:ascii="Arial" w:hAnsi="Arial" w:cs="Arial"/>
            </w:rPr>
            <w:t>Mark Bennett</w:t>
          </w:r>
        </w:p>
      </w:tc>
      <w:tc>
        <w:tcPr>
          <w:tcW w:w="3358" w:type="dxa"/>
          <w:gridSpan w:val="5"/>
          <w:vAlign w:val="center"/>
        </w:tcPr>
        <w:p w14:paraId="6807F952" w14:textId="026D3CE6" w:rsidR="00E5048F" w:rsidRPr="007916D5" w:rsidRDefault="00E5048F" w:rsidP="00270981">
          <w:pPr>
            <w:pStyle w:val="SPHeaderInput"/>
            <w:rPr>
              <w:rFonts w:ascii="Arial" w:hAnsi="Arial" w:cs="Arial"/>
            </w:rPr>
          </w:pPr>
          <w:r>
            <w:rPr>
              <w:rFonts w:ascii="Arial" w:hAnsi="Arial" w:cs="Arial"/>
            </w:rPr>
            <w:t>Mark Bennett</w:t>
          </w:r>
        </w:p>
      </w:tc>
    </w:tr>
    <w:tr w:rsidR="00E5048F" w:rsidRPr="007916D5" w14:paraId="7DC560C9" w14:textId="77777777" w:rsidTr="002D67AC">
      <w:trPr>
        <w:gridAfter w:val="1"/>
        <w:wAfter w:w="9" w:type="dxa"/>
        <w:trHeight w:val="209"/>
        <w:jc w:val="center"/>
      </w:trPr>
      <w:tc>
        <w:tcPr>
          <w:tcW w:w="3215" w:type="dxa"/>
          <w:shd w:val="clear" w:color="auto" w:fill="D9D9D9" w:themeFill="background1" w:themeFillShade="D9"/>
          <w:vAlign w:val="center"/>
        </w:tcPr>
        <w:p w14:paraId="0708E4BB" w14:textId="77777777" w:rsidR="00E5048F" w:rsidRPr="007916D5" w:rsidRDefault="00E5048F" w:rsidP="00270981">
          <w:pPr>
            <w:pStyle w:val="Header"/>
            <w:jc w:val="center"/>
            <w:rPr>
              <w:rFonts w:ascii="Arial" w:hAnsi="Arial" w:cs="Arial"/>
              <w:b/>
              <w:smallCaps/>
              <w:color w:val="000000" w:themeColor="text1"/>
              <w:sz w:val="18"/>
              <w:szCs w:val="18"/>
            </w:rPr>
          </w:pPr>
          <w:r w:rsidRPr="007916D5">
            <w:rPr>
              <w:rFonts w:ascii="Arial" w:hAnsi="Arial" w:cs="Arial"/>
              <w:b/>
              <w:smallCaps/>
              <w:color w:val="000000" w:themeColor="text1"/>
              <w:sz w:val="18"/>
              <w:szCs w:val="18"/>
            </w:rPr>
            <w:t>Original Issue:</w:t>
          </w:r>
        </w:p>
      </w:tc>
      <w:tc>
        <w:tcPr>
          <w:tcW w:w="1170" w:type="dxa"/>
          <w:shd w:val="clear" w:color="auto" w:fill="FFFFFF"/>
          <w:vAlign w:val="center"/>
        </w:tcPr>
        <w:p w14:paraId="7B3B9FB0" w14:textId="3613271C" w:rsidR="00E5048F" w:rsidRPr="007916D5" w:rsidRDefault="00E5048F" w:rsidP="00270981">
          <w:pPr>
            <w:pStyle w:val="SPHeaderInput"/>
            <w:rPr>
              <w:rFonts w:ascii="Arial" w:hAnsi="Arial" w:cs="Arial"/>
            </w:rPr>
          </w:pPr>
          <w:r>
            <w:rPr>
              <w:rFonts w:ascii="Arial" w:hAnsi="Arial" w:cs="Arial"/>
            </w:rPr>
            <w:t>2/1/22</w:t>
          </w:r>
        </w:p>
      </w:tc>
      <w:tc>
        <w:tcPr>
          <w:tcW w:w="1559" w:type="dxa"/>
          <w:shd w:val="clear" w:color="auto" w:fill="D9D9D9" w:themeFill="background1" w:themeFillShade="D9"/>
          <w:vAlign w:val="center"/>
        </w:tcPr>
        <w:p w14:paraId="396A2743" w14:textId="77777777" w:rsidR="00E5048F" w:rsidRPr="007916D5" w:rsidRDefault="00E5048F" w:rsidP="00270981">
          <w:pPr>
            <w:pStyle w:val="Header"/>
            <w:jc w:val="center"/>
            <w:rPr>
              <w:rFonts w:ascii="Arial" w:hAnsi="Arial" w:cs="Arial"/>
              <w:smallCaps/>
              <w:color w:val="000000" w:themeColor="text1"/>
              <w:sz w:val="18"/>
              <w:szCs w:val="18"/>
            </w:rPr>
          </w:pPr>
          <w:r w:rsidRPr="007916D5">
            <w:rPr>
              <w:rFonts w:ascii="Arial" w:hAnsi="Arial" w:cs="Arial"/>
              <w:b/>
              <w:smallCaps/>
              <w:color w:val="000000" w:themeColor="text1"/>
              <w:sz w:val="18"/>
              <w:szCs w:val="18"/>
            </w:rPr>
            <w:t>Latest Revision:</w:t>
          </w:r>
        </w:p>
      </w:tc>
      <w:tc>
        <w:tcPr>
          <w:tcW w:w="1611" w:type="dxa"/>
          <w:gridSpan w:val="2"/>
          <w:vAlign w:val="center"/>
        </w:tcPr>
        <w:p w14:paraId="387106CA" w14:textId="0F5D7EEE" w:rsidR="00E5048F" w:rsidRPr="007916D5" w:rsidRDefault="005022EC" w:rsidP="00270981">
          <w:pPr>
            <w:pStyle w:val="SPHeaderInput"/>
            <w:rPr>
              <w:rFonts w:ascii="Arial" w:hAnsi="Arial" w:cs="Arial"/>
              <w:b/>
              <w:bCs/>
            </w:rPr>
          </w:pPr>
          <w:r>
            <w:rPr>
              <w:rFonts w:ascii="Arial" w:hAnsi="Arial" w:cs="Arial"/>
              <w:b/>
              <w:bCs/>
            </w:rPr>
            <w:t>2/1/22</w:t>
          </w:r>
        </w:p>
      </w:tc>
      <w:tc>
        <w:tcPr>
          <w:tcW w:w="1308" w:type="dxa"/>
          <w:gridSpan w:val="2"/>
          <w:shd w:val="clear" w:color="auto" w:fill="D9D9D9" w:themeFill="background1" w:themeFillShade="D9"/>
          <w:vAlign w:val="center"/>
        </w:tcPr>
        <w:p w14:paraId="631E37DE" w14:textId="77777777" w:rsidR="00E5048F" w:rsidRPr="007916D5" w:rsidRDefault="00E5048F" w:rsidP="00270981">
          <w:pPr>
            <w:pStyle w:val="Header"/>
            <w:jc w:val="center"/>
            <w:rPr>
              <w:rFonts w:ascii="Arial" w:hAnsi="Arial" w:cs="Arial"/>
              <w:b/>
              <w:bCs/>
              <w:color w:val="000000" w:themeColor="text1"/>
              <w:sz w:val="18"/>
              <w:szCs w:val="18"/>
            </w:rPr>
          </w:pPr>
          <w:r w:rsidRPr="007916D5">
            <w:rPr>
              <w:rFonts w:ascii="Arial" w:hAnsi="Arial" w:cs="Arial"/>
              <w:b/>
              <w:smallCaps/>
              <w:color w:val="000000" w:themeColor="text1"/>
              <w:sz w:val="18"/>
              <w:szCs w:val="18"/>
            </w:rPr>
            <w:t>Next Review:</w:t>
          </w:r>
        </w:p>
      </w:tc>
      <w:tc>
        <w:tcPr>
          <w:tcW w:w="913" w:type="dxa"/>
          <w:vAlign w:val="center"/>
        </w:tcPr>
        <w:p w14:paraId="19521A3D" w14:textId="28A7AD9A" w:rsidR="00E5048F" w:rsidRPr="007916D5" w:rsidRDefault="00E5048F" w:rsidP="00270981">
          <w:pPr>
            <w:pStyle w:val="SPHeaderInput"/>
            <w:rPr>
              <w:rFonts w:ascii="Arial" w:hAnsi="Arial" w:cs="Arial"/>
              <w:bCs/>
            </w:rPr>
          </w:pPr>
          <w:r>
            <w:rPr>
              <w:rFonts w:ascii="Arial" w:hAnsi="Arial" w:cs="Arial"/>
              <w:bCs/>
            </w:rPr>
            <w:t>2/1/25</w:t>
          </w:r>
        </w:p>
      </w:tc>
    </w:tr>
  </w:tbl>
  <w:p w14:paraId="181EFBEE" w14:textId="587DB80A" w:rsidR="00E5048F" w:rsidRDefault="00E5048F">
    <w:pPr>
      <w:pStyle w:val="Header"/>
    </w:pPr>
    <w:r>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0"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ayout w:type="fixed"/>
      <w:tblCellMar>
        <w:top w:w="29" w:type="dxa"/>
        <w:left w:w="14" w:type="dxa"/>
        <w:bottom w:w="29" w:type="dxa"/>
        <w:right w:w="14" w:type="dxa"/>
      </w:tblCellMar>
      <w:tblLook w:val="01E0" w:firstRow="1" w:lastRow="1" w:firstColumn="1" w:lastColumn="1" w:noHBand="0" w:noVBand="0"/>
    </w:tblPr>
    <w:tblGrid>
      <w:gridCol w:w="3215"/>
      <w:gridCol w:w="4680"/>
      <w:gridCol w:w="1775"/>
    </w:tblGrid>
    <w:tr w:rsidR="00E5048F" w:rsidRPr="007916D5" w14:paraId="33D9077E" w14:textId="77777777" w:rsidTr="00B621AB">
      <w:trPr>
        <w:trHeight w:val="443"/>
        <w:jc w:val="center"/>
      </w:trPr>
      <w:tc>
        <w:tcPr>
          <w:tcW w:w="3215" w:type="dxa"/>
          <w:shd w:val="clear" w:color="auto" w:fill="auto"/>
          <w:vAlign w:val="center"/>
          <w:hideMark/>
        </w:tcPr>
        <w:p w14:paraId="4E61F88E" w14:textId="77777777" w:rsidR="00E5048F" w:rsidRPr="007916D5" w:rsidRDefault="00E5048F" w:rsidP="002D67AC">
          <w:pPr>
            <w:pStyle w:val="Logo"/>
            <w:rPr>
              <w:rFonts w:ascii="Arial" w:hAnsi="Arial" w:cs="Arial"/>
            </w:rPr>
          </w:pPr>
          <w:r>
            <w:rPr>
              <w:rFonts w:ascii="Arial" w:hAnsi="Arial" w:cs="Arial"/>
              <w:noProof/>
            </w:rPr>
            <w:drawing>
              <wp:inline distT="0" distB="0" distL="0" distR="0" wp14:anchorId="10A3CA86" wp14:editId="769D426E">
                <wp:extent cx="1906484" cy="347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athonLogo.tif"/>
                        <pic:cNvPicPr/>
                      </pic:nvPicPr>
                      <pic:blipFill>
                        <a:blip r:embed="rId1">
                          <a:extLst>
                            <a:ext uri="{28A0092B-C50C-407E-A947-70E740481C1C}">
                              <a14:useLocalDpi xmlns:a14="http://schemas.microsoft.com/office/drawing/2010/main" val="0"/>
                            </a:ext>
                          </a:extLst>
                        </a:blip>
                        <a:stretch>
                          <a:fillRect/>
                        </a:stretch>
                      </pic:blipFill>
                      <pic:spPr>
                        <a:xfrm>
                          <a:off x="0" y="0"/>
                          <a:ext cx="1906484" cy="347472"/>
                        </a:xfrm>
                        <a:prstGeom prst="rect">
                          <a:avLst/>
                        </a:prstGeom>
                      </pic:spPr>
                    </pic:pic>
                  </a:graphicData>
                </a:graphic>
              </wp:inline>
            </w:drawing>
          </w:r>
        </w:p>
      </w:tc>
      <w:tc>
        <w:tcPr>
          <w:tcW w:w="4680" w:type="dxa"/>
          <w:shd w:val="clear" w:color="auto" w:fill="14479E"/>
          <w:vAlign w:val="center"/>
          <w:hideMark/>
        </w:tcPr>
        <w:p w14:paraId="1F893F92" w14:textId="77777777" w:rsidR="00E5048F" w:rsidRPr="006E462C" w:rsidRDefault="00E5048F" w:rsidP="002D67AC">
          <w:pPr>
            <w:pStyle w:val="SPHeaderColorBlock"/>
            <w:jc w:val="center"/>
            <w:rPr>
              <w:rFonts w:ascii="Arial" w:hAnsi="Arial" w:cs="Arial"/>
              <w:color w:val="FFFFFF" w:themeColor="background1"/>
            </w:rPr>
          </w:pPr>
          <w:r>
            <w:rPr>
              <w:rFonts w:ascii="Arial" w:hAnsi="Arial" w:cs="Arial"/>
              <w:color w:val="FFFFFF" w:themeColor="background1"/>
            </w:rPr>
            <w:t>Rules &amp; Standard Instructions</w:t>
          </w:r>
        </w:p>
      </w:tc>
      <w:tc>
        <w:tcPr>
          <w:tcW w:w="1775" w:type="dxa"/>
          <w:shd w:val="clear" w:color="auto" w:fill="FFFFFF" w:themeFill="background1"/>
          <w:vAlign w:val="center"/>
        </w:tcPr>
        <w:p w14:paraId="6F5891AA" w14:textId="5168E26F" w:rsidR="00E5048F" w:rsidRPr="007916D5" w:rsidRDefault="00E5048F" w:rsidP="002D67AC">
          <w:pPr>
            <w:pStyle w:val="SPNumber"/>
            <w:rPr>
              <w:rFonts w:ascii="Arial" w:hAnsi="Arial" w:cs="Arial"/>
              <w:caps/>
            </w:rPr>
          </w:pPr>
          <w:r>
            <w:rPr>
              <w:rFonts w:ascii="Arial" w:hAnsi="Arial" w:cs="Arial"/>
              <w:caps/>
            </w:rPr>
            <w:t>RSI-08-22</w:t>
          </w:r>
        </w:p>
      </w:tc>
    </w:tr>
    <w:tr w:rsidR="00E5048F" w:rsidRPr="007916D5" w14:paraId="607510C2" w14:textId="77777777" w:rsidTr="00B621AB">
      <w:trPr>
        <w:trHeight w:val="240"/>
        <w:jc w:val="center"/>
      </w:trPr>
      <w:tc>
        <w:tcPr>
          <w:tcW w:w="3215" w:type="dxa"/>
          <w:shd w:val="clear" w:color="auto" w:fill="FFFFFF"/>
          <w:vAlign w:val="center"/>
        </w:tcPr>
        <w:p w14:paraId="2801336F" w14:textId="4FDAC5D8" w:rsidR="00E5048F" w:rsidRPr="007916D5" w:rsidRDefault="00E5048F" w:rsidP="002D67AC">
          <w:pPr>
            <w:pStyle w:val="SLC"/>
          </w:pPr>
          <w:r>
            <w:t>Martinez</w:t>
          </w:r>
          <w:r w:rsidRPr="00FB3E42">
            <w:t xml:space="preserve"> </w:t>
          </w:r>
          <w:r w:rsidRPr="007916D5">
            <w:t>Re</w:t>
          </w:r>
          <w:r>
            <w:t>newable Fuels</w:t>
          </w:r>
        </w:p>
      </w:tc>
      <w:tc>
        <w:tcPr>
          <w:tcW w:w="4680" w:type="dxa"/>
          <w:vAlign w:val="center"/>
        </w:tcPr>
        <w:p w14:paraId="511EE7D0" w14:textId="784B2B25" w:rsidR="00E5048F" w:rsidRPr="003258F3" w:rsidRDefault="00E5048F" w:rsidP="002D67AC">
          <w:pPr>
            <w:pStyle w:val="SPTitlePage2"/>
          </w:pPr>
          <w:r w:rsidRPr="003258F3">
            <w:fldChar w:fldCharType="begin"/>
          </w:r>
          <w:r w:rsidRPr="003258F3">
            <w:instrText xml:space="preserve"> REF Title \h </w:instrText>
          </w:r>
          <w:r>
            <w:instrText xml:space="preserve"> \* MERGEFORMAT </w:instrText>
          </w:r>
          <w:r w:rsidRPr="003258F3">
            <w:fldChar w:fldCharType="separate"/>
          </w:r>
          <w:r>
            <w:t>Safe Use of Electronic Devices</w:t>
          </w:r>
          <w:r w:rsidRPr="003258F3">
            <w:fldChar w:fldCharType="end"/>
          </w:r>
        </w:p>
      </w:tc>
      <w:tc>
        <w:tcPr>
          <w:tcW w:w="1775" w:type="dxa"/>
          <w:vAlign w:val="center"/>
        </w:tcPr>
        <w:p w14:paraId="29B00323" w14:textId="77777777" w:rsidR="00E5048F" w:rsidRPr="007916D5" w:rsidRDefault="00E5048F" w:rsidP="002D67AC">
          <w:pPr>
            <w:pStyle w:val="SPTitle"/>
            <w:rPr>
              <w:rFonts w:ascii="Arial" w:hAnsi="Arial" w:cs="Arial"/>
              <w:sz w:val="18"/>
              <w:szCs w:val="18"/>
            </w:rPr>
          </w:pPr>
          <w:r w:rsidRPr="007916D5">
            <w:rPr>
              <w:rFonts w:ascii="Arial" w:hAnsi="Arial" w:cs="Arial"/>
              <w:sz w:val="18"/>
              <w:szCs w:val="18"/>
            </w:rPr>
            <w:t xml:space="preserve">Page </w:t>
          </w:r>
          <w:r w:rsidRPr="007916D5">
            <w:rPr>
              <w:rFonts w:ascii="Arial" w:hAnsi="Arial" w:cs="Arial"/>
              <w:sz w:val="18"/>
              <w:szCs w:val="18"/>
            </w:rPr>
            <w:fldChar w:fldCharType="begin"/>
          </w:r>
          <w:r w:rsidRPr="007916D5">
            <w:rPr>
              <w:rFonts w:ascii="Arial" w:hAnsi="Arial" w:cs="Arial"/>
              <w:sz w:val="18"/>
              <w:szCs w:val="18"/>
            </w:rPr>
            <w:instrText xml:space="preserve"> PAGE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r w:rsidRPr="007916D5">
            <w:rPr>
              <w:rFonts w:ascii="Arial" w:hAnsi="Arial" w:cs="Arial"/>
              <w:sz w:val="18"/>
              <w:szCs w:val="18"/>
            </w:rPr>
            <w:t xml:space="preserve"> of </w:t>
          </w:r>
          <w:r w:rsidRPr="007916D5">
            <w:rPr>
              <w:rFonts w:ascii="Arial" w:hAnsi="Arial" w:cs="Arial"/>
              <w:sz w:val="18"/>
              <w:szCs w:val="18"/>
            </w:rPr>
            <w:fldChar w:fldCharType="begin"/>
          </w:r>
          <w:r w:rsidRPr="007916D5">
            <w:rPr>
              <w:rFonts w:ascii="Arial" w:hAnsi="Arial" w:cs="Arial"/>
              <w:sz w:val="18"/>
              <w:szCs w:val="18"/>
            </w:rPr>
            <w:instrText xml:space="preserve"> NUMPAGES  \* Arabic  \* MERGEFORMAT </w:instrText>
          </w:r>
          <w:r w:rsidRPr="007916D5">
            <w:rPr>
              <w:rFonts w:ascii="Arial" w:hAnsi="Arial" w:cs="Arial"/>
              <w:sz w:val="18"/>
              <w:szCs w:val="18"/>
            </w:rPr>
            <w:fldChar w:fldCharType="separate"/>
          </w:r>
          <w:r>
            <w:rPr>
              <w:rFonts w:ascii="Arial" w:hAnsi="Arial" w:cs="Arial"/>
              <w:noProof/>
              <w:sz w:val="18"/>
              <w:szCs w:val="18"/>
            </w:rPr>
            <w:t>1</w:t>
          </w:r>
          <w:r w:rsidRPr="007916D5">
            <w:rPr>
              <w:rFonts w:ascii="Arial" w:hAnsi="Arial" w:cs="Arial"/>
              <w:sz w:val="18"/>
              <w:szCs w:val="18"/>
            </w:rPr>
            <w:fldChar w:fldCharType="end"/>
          </w:r>
        </w:p>
      </w:tc>
    </w:tr>
  </w:tbl>
  <w:p w14:paraId="0610C16A" w14:textId="77777777" w:rsidR="00E5048F" w:rsidRDefault="00E5048F" w:rsidP="00302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23153"/>
    <w:multiLevelType w:val="hybridMultilevel"/>
    <w:tmpl w:val="DBDC1566"/>
    <w:lvl w:ilvl="0" w:tplc="C778CA00">
      <w:start w:val="1"/>
      <w:numFmt w:val="bullet"/>
      <w:pStyle w:val="TBBTableBulletsub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6196F"/>
    <w:multiLevelType w:val="multilevel"/>
    <w:tmpl w:val="3FB425FA"/>
    <w:lvl w:ilvl="0">
      <w:start w:val="1"/>
      <w:numFmt w:val="lowerLetter"/>
      <w:pStyle w:val="L1ParagraphNumberedsublist"/>
      <w:lvlText w:val="%1."/>
      <w:lvlJc w:val="left"/>
      <w:pPr>
        <w:ind w:left="1224" w:hanging="360"/>
      </w:pPr>
      <w:rPr>
        <w:rFonts w:ascii="Arial" w:hAnsi="Arial" w:hint="default"/>
        <w:b w:val="0"/>
        <w:i w:val="0"/>
        <w:sz w:val="2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15:restartNumberingAfterBreak="0">
    <w:nsid w:val="06372DA6"/>
    <w:multiLevelType w:val="hybridMultilevel"/>
    <w:tmpl w:val="1BDC1904"/>
    <w:lvl w:ilvl="0" w:tplc="F79A6A2A">
      <w:start w:val="1"/>
      <w:numFmt w:val="bullet"/>
      <w:pStyle w:val="TB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252D68"/>
    <w:multiLevelType w:val="hybridMultilevel"/>
    <w:tmpl w:val="5E3221DC"/>
    <w:lvl w:ilvl="0" w:tplc="4F667714">
      <w:start w:val="1"/>
      <w:numFmt w:val="bullet"/>
      <w:pStyle w:val="TT6BTableBullet6p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47776"/>
    <w:multiLevelType w:val="hybridMultilevel"/>
    <w:tmpl w:val="3AF2E498"/>
    <w:lvl w:ilvl="0" w:tplc="16423CAE">
      <w:start w:val="1"/>
      <w:numFmt w:val="bullet"/>
      <w:pStyle w:val="L1paragraphnumberedsublist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4B20E5"/>
    <w:multiLevelType w:val="hybridMultilevel"/>
    <w:tmpl w:val="E24279B4"/>
    <w:lvl w:ilvl="0" w:tplc="52FAD698">
      <w:start w:val="1"/>
      <w:numFmt w:val="lowerLetter"/>
      <w:pStyle w:val="L1List"/>
      <w:lvlText w:val="%1."/>
      <w:lvlJc w:val="left"/>
      <w:pPr>
        <w:ind w:left="360" w:hanging="360"/>
      </w:pPr>
      <w:rPr>
        <w:rFonts w:ascii="Arial" w:hAnsi="Arial" w:hint="default"/>
        <w:b w:val="0"/>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5F431D"/>
    <w:multiLevelType w:val="hybridMultilevel"/>
    <w:tmpl w:val="C232A612"/>
    <w:lvl w:ilvl="0" w:tplc="6BC61000">
      <w:start w:val="1"/>
      <w:numFmt w:val="bullet"/>
      <w:pStyle w:val="Table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3554472"/>
    <w:multiLevelType w:val="hybridMultilevel"/>
    <w:tmpl w:val="DE9C93C8"/>
    <w:lvl w:ilvl="0" w:tplc="CA9A169E">
      <w:start w:val="1"/>
      <w:numFmt w:val="bullet"/>
      <w:pStyle w:val="L1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08770E"/>
    <w:multiLevelType w:val="multilevel"/>
    <w:tmpl w:val="FD7E7BA6"/>
    <w:lvl w:ilvl="0">
      <w:start w:val="1"/>
      <w:numFmt w:val="decimal"/>
      <w:pStyle w:val="Heading1"/>
      <w:lvlText w:val="%1.0"/>
      <w:lvlJc w:val="left"/>
      <w:pPr>
        <w:ind w:left="720" w:hanging="720"/>
      </w:pPr>
      <w:rPr>
        <w:rFonts w:ascii="Arial" w:hAnsi="Arial" w:hint="default"/>
        <w:b/>
        <w:bCs w:val="0"/>
        <w:i w:val="0"/>
        <w:iCs w:val="0"/>
        <w:caps w:val="0"/>
        <w:smallCaps w:val="0"/>
        <w:strike w:val="0"/>
        <w:dstrike w:val="0"/>
        <w:outline w:val="0"/>
        <w:shadow w:val="0"/>
        <w:emboss w:val="0"/>
        <w:imprint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04"/>
        </w:tabs>
        <w:ind w:left="504" w:hanging="504"/>
      </w:pPr>
      <w:rPr>
        <w:rFonts w:ascii="Arial" w:hAnsi="Arial" w:hint="default"/>
        <w:b/>
        <w:sz w:val="24"/>
      </w:rPr>
    </w:lvl>
    <w:lvl w:ilvl="2">
      <w:start w:val="1"/>
      <w:numFmt w:val="decimal"/>
      <w:pStyle w:val="Heading3"/>
      <w:lvlText w:val="%1.%2.%3"/>
      <w:lvlJc w:val="left"/>
      <w:pPr>
        <w:ind w:left="864" w:hanging="864"/>
      </w:pPr>
      <w:rPr>
        <w:rFonts w:ascii="Arial" w:hAnsi="Arial" w:hint="default"/>
        <w:b/>
        <w:i w:val="0"/>
        <w:sz w:val="22"/>
      </w:rPr>
    </w:lvl>
    <w:lvl w:ilvl="3">
      <w:start w:val="1"/>
      <w:numFmt w:val="decimal"/>
      <w:pStyle w:val="L1ParagraphNumbered"/>
      <w:lvlText w:val="%1.%2.%4"/>
      <w:lvlJc w:val="left"/>
      <w:pPr>
        <w:ind w:left="864" w:hanging="864"/>
      </w:pPr>
      <w:rPr>
        <w:rFonts w:ascii="Arial" w:hAnsi="Arial" w:hint="default"/>
        <w:b w:val="0"/>
        <w:i w:val="0"/>
        <w:sz w:val="20"/>
      </w:rPr>
    </w:lvl>
    <w:lvl w:ilvl="4">
      <w:start w:val="1"/>
      <w:numFmt w:val="decimal"/>
      <w:pStyle w:val="L2ParagraphNumbered"/>
      <w:lvlText w:val="%1.%2.%3.%5"/>
      <w:lvlJc w:val="left"/>
      <w:pPr>
        <w:ind w:left="1728" w:hanging="864"/>
      </w:pPr>
      <w:rPr>
        <w:rFonts w:ascii="Arial" w:hAnsi="Arial" w:hint="default"/>
        <w:b w:val="0"/>
        <w:i w:val="0"/>
        <w:sz w:val="20"/>
      </w:rPr>
    </w:lvl>
    <w:lvl w:ilvl="5">
      <w:start w:val="1"/>
      <w:numFmt w:val="none"/>
      <w:lvlText w:val="%1.%2.%3"/>
      <w:lvlJc w:val="left"/>
      <w:pPr>
        <w:ind w:left="3960" w:hanging="1080"/>
      </w:pPr>
      <w:rPr>
        <w:rFonts w:hint="default"/>
      </w:rPr>
    </w:lvl>
    <w:lvl w:ilvl="6">
      <w:start w:val="1"/>
      <w:numFmt w:val="decimal"/>
      <w:lvlText w:val="%1.%2.%3.%7"/>
      <w:lvlJc w:val="left"/>
      <w:pPr>
        <w:tabs>
          <w:tab w:val="num" w:pos="4680"/>
        </w:tabs>
        <w:ind w:left="5400" w:hanging="1440"/>
      </w:pPr>
      <w:rPr>
        <w:rFonts w:hint="default"/>
      </w:rPr>
    </w:lvl>
    <w:lvl w:ilvl="7">
      <w:start w:val="1"/>
      <w:numFmt w:val="lowerLetter"/>
      <w:lvlText w:val="%8."/>
      <w:lvlJc w:val="left"/>
      <w:pPr>
        <w:ind w:left="3240" w:hanging="360"/>
      </w:pPr>
      <w:rPr>
        <w:rFonts w:ascii="Tahoma" w:hAnsi="Tahoma" w:hint="default"/>
        <w:b w:val="0"/>
        <w:i w:val="0"/>
        <w:sz w:val="22"/>
      </w:rPr>
    </w:lvl>
    <w:lvl w:ilvl="8">
      <w:start w:val="1"/>
      <w:numFmt w:val="lowerLetter"/>
      <w:lvlText w:val="%9."/>
      <w:lvlJc w:val="left"/>
      <w:pPr>
        <w:ind w:left="6120" w:hanging="720"/>
      </w:pPr>
      <w:rPr>
        <w:rFonts w:hint="default"/>
      </w:rPr>
    </w:lvl>
  </w:abstractNum>
  <w:abstractNum w:abstractNumId="10" w15:restartNumberingAfterBreak="0">
    <w:nsid w:val="4C040724"/>
    <w:multiLevelType w:val="multilevel"/>
    <w:tmpl w:val="64847438"/>
    <w:lvl w:ilvl="0">
      <w:start w:val="1"/>
      <w:numFmt w:val="lowerLetter"/>
      <w:pStyle w:val="L2List"/>
      <w:lvlText w:val="%1."/>
      <w:lvlJc w:val="left"/>
      <w:pPr>
        <w:tabs>
          <w:tab w:val="num" w:pos="1800"/>
        </w:tabs>
        <w:ind w:left="1800" w:hanging="360"/>
      </w:pPr>
      <w:rPr>
        <w:rFonts w:ascii="Arial" w:hAnsi="Arial" w:hint="default"/>
        <w:b w:val="0"/>
        <w:i w:val="0"/>
        <w:sz w:val="22"/>
        <w:szCs w:val="22"/>
      </w:rPr>
    </w:lvl>
    <w:lvl w:ilvl="1">
      <w:start w:val="1"/>
      <w:numFmt w:val="lowerLetter"/>
      <w:lvlText w:val="%2)"/>
      <w:lvlJc w:val="left"/>
      <w:pPr>
        <w:tabs>
          <w:tab w:val="num" w:pos="2160"/>
        </w:tabs>
        <w:ind w:left="2160" w:hanging="360"/>
      </w:pPr>
      <w:rPr>
        <w:rFonts w:hint="default"/>
        <w:b w:val="0"/>
        <w:i w:val="0"/>
        <w:sz w:val="22"/>
        <w:szCs w:val="22"/>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b w:val="0"/>
        <w:i w:val="0"/>
        <w:sz w:val="22"/>
        <w:szCs w:val="22"/>
      </w:rPr>
    </w:lvl>
    <w:lvl w:ilvl="4">
      <w:start w:val="1"/>
      <w:numFmt w:val="lowerLetter"/>
      <w:lvlText w:val="(%5)"/>
      <w:lvlJc w:val="left"/>
      <w:pPr>
        <w:tabs>
          <w:tab w:val="num" w:pos="3240"/>
        </w:tabs>
        <w:ind w:left="3240" w:hanging="360"/>
      </w:pPr>
      <w:rPr>
        <w:rFonts w:hint="default"/>
        <w:b w:val="0"/>
        <w:i w:val="0"/>
        <w:sz w:val="22"/>
        <w:szCs w:val="22"/>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1" w15:restartNumberingAfterBreak="0">
    <w:nsid w:val="54E944A7"/>
    <w:multiLevelType w:val="singleLevel"/>
    <w:tmpl w:val="EF02B9C0"/>
    <w:lvl w:ilvl="0">
      <w:start w:val="1"/>
      <w:numFmt w:val="bullet"/>
      <w:pStyle w:val="BulletTextCharChar"/>
      <w:lvlText w:val=""/>
      <w:lvlJc w:val="left"/>
      <w:pPr>
        <w:tabs>
          <w:tab w:val="num" w:pos="1620"/>
        </w:tabs>
        <w:ind w:left="1620" w:hanging="360"/>
      </w:pPr>
      <w:rPr>
        <w:rFonts w:ascii="Symbol" w:hAnsi="Symbol" w:hint="default"/>
      </w:rPr>
    </w:lvl>
  </w:abstractNum>
  <w:abstractNum w:abstractNumId="12" w15:restartNumberingAfterBreak="0">
    <w:nsid w:val="5883652C"/>
    <w:multiLevelType w:val="multilevel"/>
    <w:tmpl w:val="7C0440B6"/>
    <w:styleLink w:val="Appendix"/>
    <w:lvl w:ilvl="0">
      <w:start w:val="1"/>
      <w:numFmt w:val="upperLetter"/>
      <w:pStyle w:val="AppendixHeading1"/>
      <w:lvlText w:val="Appendix %1:  "/>
      <w:lvlJc w:val="left"/>
      <w:pPr>
        <w:ind w:left="360" w:hanging="360"/>
      </w:pPr>
      <w:rPr>
        <w:rFonts w:ascii="Arial Black" w:hAnsi="Arial Black" w:hint="default"/>
        <w:sz w:val="24"/>
      </w:rPr>
    </w:lvl>
    <w:lvl w:ilvl="1">
      <w:start w:val="1"/>
      <w:numFmt w:val="decimal"/>
      <w:pStyle w:val="AppendixHeading2"/>
      <w:lvlText w:val="%1.%2"/>
      <w:lvlJc w:val="left"/>
      <w:pPr>
        <w:ind w:left="720" w:hanging="360"/>
      </w:pPr>
      <w:rPr>
        <w:rFonts w:ascii="Arial" w:hAnsi="Arial" w:hint="default"/>
        <w:b/>
        <w:i w:val="0"/>
        <w:sz w:val="24"/>
      </w:rPr>
    </w:lvl>
    <w:lvl w:ilvl="2">
      <w:start w:val="1"/>
      <w:numFmt w:val="decimal"/>
      <w:lvlText w:val="%1.%2.%3"/>
      <w:lvlJc w:val="left"/>
      <w:pPr>
        <w:ind w:left="1080" w:hanging="360"/>
      </w:pPr>
      <w:rPr>
        <w:rFonts w:hint="default"/>
      </w:rPr>
    </w:lvl>
    <w:lvl w:ilvl="3">
      <w:start w:val="1"/>
      <w:numFmt w:val="decimal"/>
      <w:lvlText w:val="%1.%2.%4"/>
      <w:lvlJc w:val="left"/>
      <w:pPr>
        <w:ind w:left="1440" w:hanging="360"/>
      </w:pPr>
      <w:rPr>
        <w:rFonts w:ascii="Arial" w:hAnsi="Arial"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155A91"/>
    <w:multiLevelType w:val="hybridMultilevel"/>
    <w:tmpl w:val="68BEB4E8"/>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5D81569A"/>
    <w:multiLevelType w:val="multilevel"/>
    <w:tmpl w:val="7C0440B6"/>
    <w:numStyleLink w:val="Appendix"/>
  </w:abstractNum>
  <w:abstractNum w:abstractNumId="15" w15:restartNumberingAfterBreak="0">
    <w:nsid w:val="5E122540"/>
    <w:multiLevelType w:val="hybridMultilevel"/>
    <w:tmpl w:val="A34E538C"/>
    <w:lvl w:ilvl="0" w:tplc="3F6EE942">
      <w:start w:val="1"/>
      <w:numFmt w:val="bullet"/>
      <w:pStyle w:val="L2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807691B4">
      <w:start w:val="1"/>
      <w:numFmt w:val="bullet"/>
      <w:pStyle w:val="L3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D62F0"/>
    <w:multiLevelType w:val="multilevel"/>
    <w:tmpl w:val="7C0440B6"/>
    <w:numStyleLink w:val="Appendix"/>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17"/>
  </w:num>
  <w:num w:numId="4">
    <w:abstractNumId w:val="10"/>
  </w:num>
  <w:num w:numId="5">
    <w:abstractNumId w:val="3"/>
  </w:num>
  <w:num w:numId="6">
    <w:abstractNumId w:val="1"/>
  </w:num>
  <w:num w:numId="7">
    <w:abstractNumId w:val="15"/>
  </w:num>
  <w:num w:numId="8">
    <w:abstractNumId w:val="4"/>
  </w:num>
  <w:num w:numId="9">
    <w:abstractNumId w:val="8"/>
  </w:num>
  <w:num w:numId="10">
    <w:abstractNumId w:val="5"/>
  </w:num>
  <w:num w:numId="11">
    <w:abstractNumId w:val="6"/>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12"/>
  </w:num>
  <w:num w:numId="19">
    <w:abstractNumId w:val="14"/>
    <w:lvlOverride w:ilvl="0">
      <w:lvl w:ilvl="0">
        <w:start w:val="1"/>
        <w:numFmt w:val="upperLetter"/>
        <w:lvlText w:val="Appendix %1:  "/>
        <w:lvlJc w:val="left"/>
        <w:pPr>
          <w:ind w:left="360" w:hanging="360"/>
        </w:pPr>
        <w:rPr>
          <w:rFonts w:ascii="Arial" w:hAnsi="Arial" w:hint="default"/>
          <w:b/>
          <w:bCs w:val="0"/>
          <w:i w:val="0"/>
          <w:iC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ascii="Arial" w:hAnsi="Arial" w:hint="default"/>
          <w:b/>
          <w:i w:val="0"/>
          <w:sz w:val="24"/>
        </w:rPr>
      </w:lvl>
    </w:lvlOverride>
    <w:lvlOverride w:ilvl="2">
      <w:lvl w:ilvl="2">
        <w:start w:val="1"/>
        <w:numFmt w:val="decimal"/>
        <w:lvlText w:val="%1.%2.%3"/>
        <w:lvlJc w:val="left"/>
        <w:pPr>
          <w:ind w:left="1080" w:hanging="360"/>
        </w:pPr>
        <w:rPr>
          <w:rFonts w:ascii="Arial" w:hAnsi="Arial" w:hint="default"/>
          <w:b/>
          <w:i w:val="0"/>
          <w:sz w:val="24"/>
        </w:rPr>
      </w:lvl>
    </w:lvlOverride>
    <w:lvlOverride w:ilvl="3">
      <w:lvl w:ilvl="3">
        <w:start w:val="1"/>
        <w:numFmt w:val="decimal"/>
        <w:lvlText w:val="%1.%2.%4"/>
        <w:lvlJc w:val="left"/>
        <w:pPr>
          <w:ind w:left="1440" w:hanging="360"/>
        </w:pPr>
        <w:rPr>
          <w:rFonts w:ascii="Arial" w:hAnsi="Arial" w:hint="default"/>
          <w:b w:val="0"/>
          <w:i w:val="0"/>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lvlOverride w:ilvl="0">
      <w:startOverride w:val="1"/>
    </w:lvlOverride>
  </w:num>
  <w:num w:numId="21">
    <w:abstractNumId w:val="14"/>
    <w:lvlOverride w:ilvl="0">
      <w:lvl w:ilvl="0">
        <w:start w:val="1"/>
        <w:numFmt w:val="upperLetter"/>
        <w:lvlText w:val="Appendix %1  "/>
        <w:lvlJc w:val="left"/>
        <w:pPr>
          <w:ind w:left="360" w:hanging="360"/>
        </w:pPr>
        <w:rPr>
          <w:rFonts w:hint="default"/>
          <w:bCs w:val="0"/>
          <w:i w:val="0"/>
          <w:iC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ascii="Arial" w:hAnsi="Arial" w:hint="default"/>
          <w:b/>
          <w:i w:val="0"/>
          <w:sz w:val="24"/>
        </w:rPr>
      </w:lvl>
    </w:lvlOverride>
    <w:lvlOverride w:ilvl="2">
      <w:lvl w:ilvl="2">
        <w:start w:val="1"/>
        <w:numFmt w:val="decimal"/>
        <w:lvlText w:val="%1.%2.%3"/>
        <w:lvlJc w:val="left"/>
        <w:pPr>
          <w:ind w:left="1080" w:hanging="360"/>
        </w:pPr>
        <w:rPr>
          <w:rFonts w:ascii="Arial" w:hAnsi="Arial" w:hint="default"/>
          <w:b/>
          <w:i w:val="0"/>
          <w:sz w:val="24"/>
        </w:rPr>
      </w:lvl>
    </w:lvlOverride>
    <w:lvlOverride w:ilvl="3">
      <w:lvl w:ilvl="3">
        <w:start w:val="1"/>
        <w:numFmt w:val="decimal"/>
        <w:lvlText w:val="%1.%2.%4"/>
        <w:lvlJc w:val="left"/>
        <w:pPr>
          <w:ind w:left="1440" w:hanging="360"/>
        </w:pPr>
        <w:rPr>
          <w:rFonts w:ascii="Arial" w:hAnsi="Arial" w:hint="default"/>
          <w:b w:val="0"/>
          <w:i w:val="0"/>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6"/>
    <w:lvlOverride w:ilvl="0">
      <w:startOverride w:val="1"/>
    </w:lvlOverride>
  </w:num>
  <w:num w:numId="23">
    <w:abstractNumId w:val="6"/>
    <w:lvlOverride w:ilvl="0">
      <w:startOverride w:val="1"/>
    </w:lvlOverride>
  </w:num>
  <w:num w:numId="24">
    <w:abstractNumId w:val="2"/>
  </w:num>
  <w:num w:numId="25">
    <w:abstractNumId w:val="9"/>
  </w:num>
  <w:num w:numId="26">
    <w:abstractNumId w:val="16"/>
    <w:lvlOverride w:ilvl="0">
      <w:lvl w:ilvl="0">
        <w:start w:val="1"/>
        <w:numFmt w:val="upperLetter"/>
        <w:pStyle w:val="AppendixHeading1"/>
        <w:lvlText w:val="Appendix %1:  "/>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7">
    <w:abstractNumId w:val="14"/>
    <w:lvlOverride w:ilvl="0">
      <w:lvl w:ilvl="0">
        <w:start w:val="1"/>
        <w:numFmt w:val="upperLetter"/>
        <w:lvlText w:val="Appendix %1  "/>
        <w:lvlJc w:val="left"/>
        <w:pPr>
          <w:ind w:left="360" w:hanging="360"/>
        </w:pPr>
        <w:rPr>
          <w:rFonts w:hint="default"/>
          <w:bCs w:val="0"/>
          <w:i w:val="0"/>
          <w:iC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ascii="Arial" w:hAnsi="Arial" w:hint="default"/>
          <w:b/>
          <w:i w:val="0"/>
          <w:sz w:val="24"/>
        </w:rPr>
      </w:lvl>
    </w:lvlOverride>
    <w:lvlOverride w:ilvl="2">
      <w:lvl w:ilvl="2">
        <w:start w:val="1"/>
        <w:numFmt w:val="decimal"/>
        <w:lvlText w:val="%1.%2.%3"/>
        <w:lvlJc w:val="left"/>
        <w:pPr>
          <w:ind w:left="1080" w:hanging="360"/>
        </w:pPr>
        <w:rPr>
          <w:rFonts w:ascii="Arial" w:hAnsi="Arial" w:hint="default"/>
          <w:b/>
          <w:i w:val="0"/>
          <w:sz w:val="24"/>
        </w:rPr>
      </w:lvl>
    </w:lvlOverride>
    <w:lvlOverride w:ilvl="3">
      <w:lvl w:ilvl="3">
        <w:start w:val="1"/>
        <w:numFmt w:val="decimal"/>
        <w:lvlText w:val="%1.%2.%4"/>
        <w:lvlJc w:val="left"/>
        <w:pPr>
          <w:ind w:left="1440" w:hanging="360"/>
        </w:pPr>
        <w:rPr>
          <w:rFonts w:ascii="Arial" w:hAnsi="Arial" w:hint="default"/>
          <w:b w:val="0"/>
          <w:i w:val="0"/>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6"/>
    <w:lvlOverride w:ilvl="0">
      <w:lvl w:ilvl="0">
        <w:start w:val="1"/>
        <w:numFmt w:val="upperLetter"/>
        <w:pStyle w:val="AppendixHeading1"/>
        <w:lvlText w:val="Appendix %1"/>
        <w:lvlJc w:val="left"/>
        <w:pPr>
          <w:ind w:left="360" w:hanging="360"/>
        </w:pPr>
        <w:rPr>
          <w:rFonts w:hint="default"/>
          <w:bCs w:val="0"/>
          <w:i w:val="0"/>
          <w:iC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lvlText w:val="%1.%2"/>
        <w:lvlJc w:val="left"/>
        <w:pPr>
          <w:tabs>
            <w:tab w:val="num" w:pos="504"/>
          </w:tabs>
          <w:ind w:left="504" w:hanging="504"/>
        </w:pPr>
        <w:rPr>
          <w:rFonts w:ascii="Arial" w:hAnsi="Arial" w:hint="default"/>
          <w:b/>
          <w:i w:val="0"/>
          <w:sz w:val="24"/>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1.%2.%4"/>
        <w:lvlJc w:val="left"/>
        <w:pPr>
          <w:ind w:left="1440" w:hanging="360"/>
        </w:pPr>
        <w:rPr>
          <w:rFonts w:ascii="Arial" w:hAnsi="Arial" w:hint="default"/>
          <w:b w:val="0"/>
          <w:i w:val="0"/>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emp1Var" w:val="Traditional"/>
    <w:docVar w:name="FontSet" w:val="FontSetFontSetFontSetFontSetFontSetFontSetFontSetFontSetFontSetFontSetFontSetFontSetimistyles.xml"/>
  </w:docVars>
  <w:rsids>
    <w:rsidRoot w:val="00D70660"/>
    <w:rsid w:val="000042B3"/>
    <w:rsid w:val="000047B7"/>
    <w:rsid w:val="00015247"/>
    <w:rsid w:val="00017DFE"/>
    <w:rsid w:val="000224E7"/>
    <w:rsid w:val="00022555"/>
    <w:rsid w:val="00025AEB"/>
    <w:rsid w:val="00027852"/>
    <w:rsid w:val="00030980"/>
    <w:rsid w:val="0003130A"/>
    <w:rsid w:val="000323F8"/>
    <w:rsid w:val="00033B5A"/>
    <w:rsid w:val="00037C4D"/>
    <w:rsid w:val="000407B5"/>
    <w:rsid w:val="00042CA6"/>
    <w:rsid w:val="00042EEF"/>
    <w:rsid w:val="00043CE7"/>
    <w:rsid w:val="0004442D"/>
    <w:rsid w:val="00050800"/>
    <w:rsid w:val="00055306"/>
    <w:rsid w:val="00056A44"/>
    <w:rsid w:val="0005731B"/>
    <w:rsid w:val="00057F04"/>
    <w:rsid w:val="000611F3"/>
    <w:rsid w:val="00065A79"/>
    <w:rsid w:val="00066649"/>
    <w:rsid w:val="00070E15"/>
    <w:rsid w:val="000754F0"/>
    <w:rsid w:val="0007642C"/>
    <w:rsid w:val="000767DE"/>
    <w:rsid w:val="00082209"/>
    <w:rsid w:val="0008241F"/>
    <w:rsid w:val="00083BB5"/>
    <w:rsid w:val="00085015"/>
    <w:rsid w:val="00086366"/>
    <w:rsid w:val="0008638C"/>
    <w:rsid w:val="00087906"/>
    <w:rsid w:val="00090A67"/>
    <w:rsid w:val="00090F36"/>
    <w:rsid w:val="000922B6"/>
    <w:rsid w:val="0009383E"/>
    <w:rsid w:val="00093A19"/>
    <w:rsid w:val="00096114"/>
    <w:rsid w:val="000A0B1B"/>
    <w:rsid w:val="000A3505"/>
    <w:rsid w:val="000A53D3"/>
    <w:rsid w:val="000A592E"/>
    <w:rsid w:val="000A5F0D"/>
    <w:rsid w:val="000B1677"/>
    <w:rsid w:val="000C3399"/>
    <w:rsid w:val="000C48C1"/>
    <w:rsid w:val="000C4C22"/>
    <w:rsid w:val="000C55FD"/>
    <w:rsid w:val="000C5A86"/>
    <w:rsid w:val="000D0475"/>
    <w:rsid w:val="000D0A6E"/>
    <w:rsid w:val="000D2AD2"/>
    <w:rsid w:val="000D303C"/>
    <w:rsid w:val="000D3D91"/>
    <w:rsid w:val="000E0A29"/>
    <w:rsid w:val="000F1D51"/>
    <w:rsid w:val="000F45DF"/>
    <w:rsid w:val="00102053"/>
    <w:rsid w:val="00102CC9"/>
    <w:rsid w:val="001054C0"/>
    <w:rsid w:val="001057BB"/>
    <w:rsid w:val="00107947"/>
    <w:rsid w:val="00110DE1"/>
    <w:rsid w:val="00115920"/>
    <w:rsid w:val="00115B23"/>
    <w:rsid w:val="001220FD"/>
    <w:rsid w:val="00130C33"/>
    <w:rsid w:val="00131CFC"/>
    <w:rsid w:val="001321F8"/>
    <w:rsid w:val="00132FB1"/>
    <w:rsid w:val="00134408"/>
    <w:rsid w:val="00134583"/>
    <w:rsid w:val="0013675B"/>
    <w:rsid w:val="00146FB7"/>
    <w:rsid w:val="00147256"/>
    <w:rsid w:val="001525F6"/>
    <w:rsid w:val="0015751A"/>
    <w:rsid w:val="00160A56"/>
    <w:rsid w:val="001639F7"/>
    <w:rsid w:val="001675D8"/>
    <w:rsid w:val="001712EE"/>
    <w:rsid w:val="0017246D"/>
    <w:rsid w:val="001725B7"/>
    <w:rsid w:val="001732B9"/>
    <w:rsid w:val="00180205"/>
    <w:rsid w:val="00193D91"/>
    <w:rsid w:val="00195D4B"/>
    <w:rsid w:val="00196529"/>
    <w:rsid w:val="001978CD"/>
    <w:rsid w:val="00197E83"/>
    <w:rsid w:val="001A422D"/>
    <w:rsid w:val="001A70A1"/>
    <w:rsid w:val="001B0C8B"/>
    <w:rsid w:val="001B7135"/>
    <w:rsid w:val="001B77D9"/>
    <w:rsid w:val="001C0126"/>
    <w:rsid w:val="001C2EE1"/>
    <w:rsid w:val="001C45FB"/>
    <w:rsid w:val="001C5C71"/>
    <w:rsid w:val="001C5D21"/>
    <w:rsid w:val="001C5D3F"/>
    <w:rsid w:val="001C6AEB"/>
    <w:rsid w:val="001C6EE0"/>
    <w:rsid w:val="001D2AC5"/>
    <w:rsid w:val="001D72B8"/>
    <w:rsid w:val="001D7B56"/>
    <w:rsid w:val="001E0B54"/>
    <w:rsid w:val="001E1C70"/>
    <w:rsid w:val="001E7F2A"/>
    <w:rsid w:val="001F4208"/>
    <w:rsid w:val="0020016B"/>
    <w:rsid w:val="00202DA3"/>
    <w:rsid w:val="0020605D"/>
    <w:rsid w:val="00206A1C"/>
    <w:rsid w:val="0021181E"/>
    <w:rsid w:val="00212496"/>
    <w:rsid w:val="0021340A"/>
    <w:rsid w:val="002146A0"/>
    <w:rsid w:val="00223BD5"/>
    <w:rsid w:val="00226365"/>
    <w:rsid w:val="002310C7"/>
    <w:rsid w:val="00235158"/>
    <w:rsid w:val="002433CC"/>
    <w:rsid w:val="002440B2"/>
    <w:rsid w:val="00244855"/>
    <w:rsid w:val="00244B70"/>
    <w:rsid w:val="00260761"/>
    <w:rsid w:val="002627DC"/>
    <w:rsid w:val="00263EB5"/>
    <w:rsid w:val="00265160"/>
    <w:rsid w:val="00266369"/>
    <w:rsid w:val="002678E0"/>
    <w:rsid w:val="00270981"/>
    <w:rsid w:val="0027254B"/>
    <w:rsid w:val="0027320B"/>
    <w:rsid w:val="00274EE7"/>
    <w:rsid w:val="002769F7"/>
    <w:rsid w:val="00280447"/>
    <w:rsid w:val="00282D2C"/>
    <w:rsid w:val="0028333E"/>
    <w:rsid w:val="00293042"/>
    <w:rsid w:val="00297499"/>
    <w:rsid w:val="002A1DE8"/>
    <w:rsid w:val="002A1FE1"/>
    <w:rsid w:val="002A27B0"/>
    <w:rsid w:val="002A4B74"/>
    <w:rsid w:val="002B17BB"/>
    <w:rsid w:val="002B22D7"/>
    <w:rsid w:val="002B411A"/>
    <w:rsid w:val="002B52AF"/>
    <w:rsid w:val="002B74C8"/>
    <w:rsid w:val="002C05B7"/>
    <w:rsid w:val="002C1790"/>
    <w:rsid w:val="002C2036"/>
    <w:rsid w:val="002C51CF"/>
    <w:rsid w:val="002C5958"/>
    <w:rsid w:val="002D2D6D"/>
    <w:rsid w:val="002D4E66"/>
    <w:rsid w:val="002D517D"/>
    <w:rsid w:val="002D6407"/>
    <w:rsid w:val="002D67AC"/>
    <w:rsid w:val="002E1E0B"/>
    <w:rsid w:val="002E3EDF"/>
    <w:rsid w:val="002F2195"/>
    <w:rsid w:val="002F3056"/>
    <w:rsid w:val="002F70C0"/>
    <w:rsid w:val="0030190B"/>
    <w:rsid w:val="003021F8"/>
    <w:rsid w:val="003033C9"/>
    <w:rsid w:val="00306AE9"/>
    <w:rsid w:val="00306C63"/>
    <w:rsid w:val="00315229"/>
    <w:rsid w:val="003258F3"/>
    <w:rsid w:val="0033367C"/>
    <w:rsid w:val="00333CEE"/>
    <w:rsid w:val="00334C8F"/>
    <w:rsid w:val="00335B23"/>
    <w:rsid w:val="00335D8F"/>
    <w:rsid w:val="0033632A"/>
    <w:rsid w:val="00336535"/>
    <w:rsid w:val="003411BA"/>
    <w:rsid w:val="003436AE"/>
    <w:rsid w:val="0034418E"/>
    <w:rsid w:val="003445EA"/>
    <w:rsid w:val="0034491D"/>
    <w:rsid w:val="00344D1E"/>
    <w:rsid w:val="003541DD"/>
    <w:rsid w:val="00356FB5"/>
    <w:rsid w:val="003643DF"/>
    <w:rsid w:val="00364813"/>
    <w:rsid w:val="003723F6"/>
    <w:rsid w:val="003743B2"/>
    <w:rsid w:val="00375AD1"/>
    <w:rsid w:val="00375D71"/>
    <w:rsid w:val="003771DC"/>
    <w:rsid w:val="003773A4"/>
    <w:rsid w:val="00377DF9"/>
    <w:rsid w:val="0038063D"/>
    <w:rsid w:val="00380C07"/>
    <w:rsid w:val="00384C73"/>
    <w:rsid w:val="003855E3"/>
    <w:rsid w:val="0039024C"/>
    <w:rsid w:val="003932EB"/>
    <w:rsid w:val="00394806"/>
    <w:rsid w:val="003955DB"/>
    <w:rsid w:val="00397AA1"/>
    <w:rsid w:val="003A3C8B"/>
    <w:rsid w:val="003A46D8"/>
    <w:rsid w:val="003A56AE"/>
    <w:rsid w:val="003A66CA"/>
    <w:rsid w:val="003A6802"/>
    <w:rsid w:val="003B15C6"/>
    <w:rsid w:val="003B56E0"/>
    <w:rsid w:val="003B5B32"/>
    <w:rsid w:val="003C0682"/>
    <w:rsid w:val="003D20D9"/>
    <w:rsid w:val="003D3770"/>
    <w:rsid w:val="003D4730"/>
    <w:rsid w:val="003E039B"/>
    <w:rsid w:val="003E12B8"/>
    <w:rsid w:val="003E1835"/>
    <w:rsid w:val="003E3088"/>
    <w:rsid w:val="003F0DA9"/>
    <w:rsid w:val="003F3AC5"/>
    <w:rsid w:val="003F44FD"/>
    <w:rsid w:val="003F4B3C"/>
    <w:rsid w:val="003F4E6C"/>
    <w:rsid w:val="004003BD"/>
    <w:rsid w:val="004059E8"/>
    <w:rsid w:val="00405E88"/>
    <w:rsid w:val="0041171A"/>
    <w:rsid w:val="00414BEB"/>
    <w:rsid w:val="00420D1F"/>
    <w:rsid w:val="0042348D"/>
    <w:rsid w:val="00430BBE"/>
    <w:rsid w:val="00431E3D"/>
    <w:rsid w:val="00432DB9"/>
    <w:rsid w:val="00435515"/>
    <w:rsid w:val="00442BB8"/>
    <w:rsid w:val="00444AB6"/>
    <w:rsid w:val="004518A5"/>
    <w:rsid w:val="00454100"/>
    <w:rsid w:val="0045563A"/>
    <w:rsid w:val="004568E0"/>
    <w:rsid w:val="00460661"/>
    <w:rsid w:val="0046066C"/>
    <w:rsid w:val="004609E6"/>
    <w:rsid w:val="004635BE"/>
    <w:rsid w:val="004664A5"/>
    <w:rsid w:val="004739AF"/>
    <w:rsid w:val="004774FB"/>
    <w:rsid w:val="00477D78"/>
    <w:rsid w:val="0048202D"/>
    <w:rsid w:val="0049095E"/>
    <w:rsid w:val="00490A8B"/>
    <w:rsid w:val="00490EF4"/>
    <w:rsid w:val="00492330"/>
    <w:rsid w:val="0049699C"/>
    <w:rsid w:val="004A205F"/>
    <w:rsid w:val="004A5B01"/>
    <w:rsid w:val="004B402A"/>
    <w:rsid w:val="004B594E"/>
    <w:rsid w:val="004C1B5B"/>
    <w:rsid w:val="004C2383"/>
    <w:rsid w:val="004C2F58"/>
    <w:rsid w:val="004C3274"/>
    <w:rsid w:val="004C4B4D"/>
    <w:rsid w:val="004C6D53"/>
    <w:rsid w:val="004D29E3"/>
    <w:rsid w:val="004D42E9"/>
    <w:rsid w:val="004D5ABE"/>
    <w:rsid w:val="004E1067"/>
    <w:rsid w:val="004E2D2D"/>
    <w:rsid w:val="004E368D"/>
    <w:rsid w:val="004F06A7"/>
    <w:rsid w:val="004F435E"/>
    <w:rsid w:val="004F7A38"/>
    <w:rsid w:val="005007B9"/>
    <w:rsid w:val="00500905"/>
    <w:rsid w:val="005022EC"/>
    <w:rsid w:val="00503609"/>
    <w:rsid w:val="00505B59"/>
    <w:rsid w:val="00506107"/>
    <w:rsid w:val="00506B74"/>
    <w:rsid w:val="0050787C"/>
    <w:rsid w:val="00510140"/>
    <w:rsid w:val="005103BA"/>
    <w:rsid w:val="005105C5"/>
    <w:rsid w:val="005208AA"/>
    <w:rsid w:val="005309E7"/>
    <w:rsid w:val="00531248"/>
    <w:rsid w:val="00531F12"/>
    <w:rsid w:val="00532275"/>
    <w:rsid w:val="00532F1C"/>
    <w:rsid w:val="00536050"/>
    <w:rsid w:val="00537846"/>
    <w:rsid w:val="00537C7D"/>
    <w:rsid w:val="00541048"/>
    <w:rsid w:val="005424E7"/>
    <w:rsid w:val="0055372D"/>
    <w:rsid w:val="00561234"/>
    <w:rsid w:val="00567A0C"/>
    <w:rsid w:val="0057214B"/>
    <w:rsid w:val="00572E4C"/>
    <w:rsid w:val="005731F1"/>
    <w:rsid w:val="00583050"/>
    <w:rsid w:val="00592CD7"/>
    <w:rsid w:val="005A4EF7"/>
    <w:rsid w:val="005A4F74"/>
    <w:rsid w:val="005A6D42"/>
    <w:rsid w:val="005A720D"/>
    <w:rsid w:val="005B2123"/>
    <w:rsid w:val="005B4753"/>
    <w:rsid w:val="005C49F2"/>
    <w:rsid w:val="005C6F05"/>
    <w:rsid w:val="005D04A1"/>
    <w:rsid w:val="005D0DA9"/>
    <w:rsid w:val="005D7BF0"/>
    <w:rsid w:val="005E0A6B"/>
    <w:rsid w:val="005E1343"/>
    <w:rsid w:val="005E3790"/>
    <w:rsid w:val="005E42BE"/>
    <w:rsid w:val="005E52F5"/>
    <w:rsid w:val="005E5D1F"/>
    <w:rsid w:val="005F1A70"/>
    <w:rsid w:val="005F2C19"/>
    <w:rsid w:val="005F49C4"/>
    <w:rsid w:val="005F5ED3"/>
    <w:rsid w:val="00600553"/>
    <w:rsid w:val="00600FC7"/>
    <w:rsid w:val="00607D03"/>
    <w:rsid w:val="00617B2E"/>
    <w:rsid w:val="00620C00"/>
    <w:rsid w:val="00621A65"/>
    <w:rsid w:val="00623D6E"/>
    <w:rsid w:val="006267BE"/>
    <w:rsid w:val="00626ABB"/>
    <w:rsid w:val="00630582"/>
    <w:rsid w:val="00633C80"/>
    <w:rsid w:val="00635021"/>
    <w:rsid w:val="006353E5"/>
    <w:rsid w:val="00640B74"/>
    <w:rsid w:val="0065206D"/>
    <w:rsid w:val="0065599F"/>
    <w:rsid w:val="00663A0E"/>
    <w:rsid w:val="006654AD"/>
    <w:rsid w:val="006679D7"/>
    <w:rsid w:val="00671218"/>
    <w:rsid w:val="00673623"/>
    <w:rsid w:val="00675EE1"/>
    <w:rsid w:val="006770B3"/>
    <w:rsid w:val="00680621"/>
    <w:rsid w:val="00684C05"/>
    <w:rsid w:val="006853BB"/>
    <w:rsid w:val="00686714"/>
    <w:rsid w:val="00687119"/>
    <w:rsid w:val="006874F0"/>
    <w:rsid w:val="00691CE0"/>
    <w:rsid w:val="00697030"/>
    <w:rsid w:val="006A3870"/>
    <w:rsid w:val="006A48D9"/>
    <w:rsid w:val="006A6382"/>
    <w:rsid w:val="006A63FD"/>
    <w:rsid w:val="006B707C"/>
    <w:rsid w:val="006C1192"/>
    <w:rsid w:val="006C256D"/>
    <w:rsid w:val="006C77A8"/>
    <w:rsid w:val="006D384C"/>
    <w:rsid w:val="006D4FAD"/>
    <w:rsid w:val="006D607C"/>
    <w:rsid w:val="006E462C"/>
    <w:rsid w:val="006E4C9B"/>
    <w:rsid w:val="006E6A02"/>
    <w:rsid w:val="006F0AC1"/>
    <w:rsid w:val="006F2191"/>
    <w:rsid w:val="006F2A3F"/>
    <w:rsid w:val="006F69BE"/>
    <w:rsid w:val="006F6DF2"/>
    <w:rsid w:val="007002DE"/>
    <w:rsid w:val="00701AFA"/>
    <w:rsid w:val="00703C81"/>
    <w:rsid w:val="0070449B"/>
    <w:rsid w:val="00705A28"/>
    <w:rsid w:val="0070625A"/>
    <w:rsid w:val="0070793D"/>
    <w:rsid w:val="00710668"/>
    <w:rsid w:val="00710709"/>
    <w:rsid w:val="007116DF"/>
    <w:rsid w:val="007132CC"/>
    <w:rsid w:val="007204F1"/>
    <w:rsid w:val="00722303"/>
    <w:rsid w:val="00731D85"/>
    <w:rsid w:val="007463CA"/>
    <w:rsid w:val="007467ED"/>
    <w:rsid w:val="0075083B"/>
    <w:rsid w:val="007523C8"/>
    <w:rsid w:val="00753BB8"/>
    <w:rsid w:val="00754825"/>
    <w:rsid w:val="00761A84"/>
    <w:rsid w:val="00764C81"/>
    <w:rsid w:val="00766CA2"/>
    <w:rsid w:val="0077077B"/>
    <w:rsid w:val="00771C40"/>
    <w:rsid w:val="007829A6"/>
    <w:rsid w:val="00782B78"/>
    <w:rsid w:val="00784881"/>
    <w:rsid w:val="00786635"/>
    <w:rsid w:val="0078784B"/>
    <w:rsid w:val="007915C4"/>
    <w:rsid w:val="007916D5"/>
    <w:rsid w:val="007934CE"/>
    <w:rsid w:val="007960E1"/>
    <w:rsid w:val="007A28C1"/>
    <w:rsid w:val="007A6D4A"/>
    <w:rsid w:val="007A77BF"/>
    <w:rsid w:val="007B1F4E"/>
    <w:rsid w:val="007B5DBA"/>
    <w:rsid w:val="007B61BB"/>
    <w:rsid w:val="007B7E0C"/>
    <w:rsid w:val="007C01D6"/>
    <w:rsid w:val="007C214A"/>
    <w:rsid w:val="007C628D"/>
    <w:rsid w:val="007C68B1"/>
    <w:rsid w:val="007C72D0"/>
    <w:rsid w:val="007D7C23"/>
    <w:rsid w:val="007E0986"/>
    <w:rsid w:val="007E3067"/>
    <w:rsid w:val="007E6F8C"/>
    <w:rsid w:val="007E71BE"/>
    <w:rsid w:val="007F1B61"/>
    <w:rsid w:val="00805376"/>
    <w:rsid w:val="00817D3B"/>
    <w:rsid w:val="00820E68"/>
    <w:rsid w:val="00821339"/>
    <w:rsid w:val="00822815"/>
    <w:rsid w:val="00822CB2"/>
    <w:rsid w:val="00832F6C"/>
    <w:rsid w:val="00833943"/>
    <w:rsid w:val="00835128"/>
    <w:rsid w:val="00837B62"/>
    <w:rsid w:val="008409B9"/>
    <w:rsid w:val="008419C7"/>
    <w:rsid w:val="00846204"/>
    <w:rsid w:val="00865E8F"/>
    <w:rsid w:val="00866026"/>
    <w:rsid w:val="00871133"/>
    <w:rsid w:val="008711BB"/>
    <w:rsid w:val="00872292"/>
    <w:rsid w:val="008735CC"/>
    <w:rsid w:val="00875E3D"/>
    <w:rsid w:val="0088442C"/>
    <w:rsid w:val="00892A70"/>
    <w:rsid w:val="00893AC3"/>
    <w:rsid w:val="008970AF"/>
    <w:rsid w:val="008A111B"/>
    <w:rsid w:val="008A1FA3"/>
    <w:rsid w:val="008A3315"/>
    <w:rsid w:val="008A4142"/>
    <w:rsid w:val="008A4E02"/>
    <w:rsid w:val="008B3868"/>
    <w:rsid w:val="008B4FB2"/>
    <w:rsid w:val="008B550B"/>
    <w:rsid w:val="008B5B02"/>
    <w:rsid w:val="008B6713"/>
    <w:rsid w:val="008B7831"/>
    <w:rsid w:val="008C06A2"/>
    <w:rsid w:val="008C3ABD"/>
    <w:rsid w:val="008D09BD"/>
    <w:rsid w:val="008D2A59"/>
    <w:rsid w:val="008D38B1"/>
    <w:rsid w:val="008E202B"/>
    <w:rsid w:val="008E2C8F"/>
    <w:rsid w:val="008E2DA1"/>
    <w:rsid w:val="008E3694"/>
    <w:rsid w:val="008E58BF"/>
    <w:rsid w:val="008F30ED"/>
    <w:rsid w:val="008F4128"/>
    <w:rsid w:val="008F4E85"/>
    <w:rsid w:val="008F576A"/>
    <w:rsid w:val="008F75BE"/>
    <w:rsid w:val="008F7A31"/>
    <w:rsid w:val="00902EF1"/>
    <w:rsid w:val="009032BE"/>
    <w:rsid w:val="009055F7"/>
    <w:rsid w:val="009067E1"/>
    <w:rsid w:val="009071D2"/>
    <w:rsid w:val="00915BE7"/>
    <w:rsid w:val="00923A1B"/>
    <w:rsid w:val="00924720"/>
    <w:rsid w:val="0092519C"/>
    <w:rsid w:val="0092632C"/>
    <w:rsid w:val="00931E9E"/>
    <w:rsid w:val="009326E3"/>
    <w:rsid w:val="00933ED5"/>
    <w:rsid w:val="0094396B"/>
    <w:rsid w:val="0094418D"/>
    <w:rsid w:val="0096027D"/>
    <w:rsid w:val="009615F4"/>
    <w:rsid w:val="00961F47"/>
    <w:rsid w:val="009625DA"/>
    <w:rsid w:val="009629D6"/>
    <w:rsid w:val="00964632"/>
    <w:rsid w:val="00967E09"/>
    <w:rsid w:val="00970AD3"/>
    <w:rsid w:val="009718DE"/>
    <w:rsid w:val="00971C43"/>
    <w:rsid w:val="00971F31"/>
    <w:rsid w:val="00980BDC"/>
    <w:rsid w:val="00982754"/>
    <w:rsid w:val="00985FB4"/>
    <w:rsid w:val="009862B5"/>
    <w:rsid w:val="0099154E"/>
    <w:rsid w:val="00992778"/>
    <w:rsid w:val="00995528"/>
    <w:rsid w:val="00995FAE"/>
    <w:rsid w:val="009A017D"/>
    <w:rsid w:val="009A0844"/>
    <w:rsid w:val="009A477E"/>
    <w:rsid w:val="009A5580"/>
    <w:rsid w:val="009A701C"/>
    <w:rsid w:val="009B08DA"/>
    <w:rsid w:val="009B10E8"/>
    <w:rsid w:val="009B334A"/>
    <w:rsid w:val="009B3352"/>
    <w:rsid w:val="009B5F64"/>
    <w:rsid w:val="009B631F"/>
    <w:rsid w:val="009C4E06"/>
    <w:rsid w:val="009C5D53"/>
    <w:rsid w:val="009D1F85"/>
    <w:rsid w:val="009D5180"/>
    <w:rsid w:val="009D5879"/>
    <w:rsid w:val="009E07DE"/>
    <w:rsid w:val="009E1A3F"/>
    <w:rsid w:val="009E2AD6"/>
    <w:rsid w:val="009E2D98"/>
    <w:rsid w:val="009E4AB8"/>
    <w:rsid w:val="009E4CD6"/>
    <w:rsid w:val="009E63FE"/>
    <w:rsid w:val="009F5819"/>
    <w:rsid w:val="009F692B"/>
    <w:rsid w:val="009F7E14"/>
    <w:rsid w:val="00A0384B"/>
    <w:rsid w:val="00A045A6"/>
    <w:rsid w:val="00A10204"/>
    <w:rsid w:val="00A128E2"/>
    <w:rsid w:val="00A13809"/>
    <w:rsid w:val="00A15582"/>
    <w:rsid w:val="00A157A9"/>
    <w:rsid w:val="00A16F44"/>
    <w:rsid w:val="00A22D69"/>
    <w:rsid w:val="00A249C2"/>
    <w:rsid w:val="00A25B3F"/>
    <w:rsid w:val="00A26619"/>
    <w:rsid w:val="00A26F78"/>
    <w:rsid w:val="00A27506"/>
    <w:rsid w:val="00A30617"/>
    <w:rsid w:val="00A31442"/>
    <w:rsid w:val="00A32298"/>
    <w:rsid w:val="00A34592"/>
    <w:rsid w:val="00A37E90"/>
    <w:rsid w:val="00A43549"/>
    <w:rsid w:val="00A52E94"/>
    <w:rsid w:val="00A5589A"/>
    <w:rsid w:val="00A56490"/>
    <w:rsid w:val="00A61C8B"/>
    <w:rsid w:val="00A632D3"/>
    <w:rsid w:val="00A65432"/>
    <w:rsid w:val="00A6743E"/>
    <w:rsid w:val="00A705BE"/>
    <w:rsid w:val="00A70E4A"/>
    <w:rsid w:val="00A72C53"/>
    <w:rsid w:val="00A7665D"/>
    <w:rsid w:val="00A817B6"/>
    <w:rsid w:val="00A83283"/>
    <w:rsid w:val="00A832E5"/>
    <w:rsid w:val="00A83B2E"/>
    <w:rsid w:val="00A94722"/>
    <w:rsid w:val="00A96B8E"/>
    <w:rsid w:val="00A96FC4"/>
    <w:rsid w:val="00A97E35"/>
    <w:rsid w:val="00AA5CFA"/>
    <w:rsid w:val="00AA5FFE"/>
    <w:rsid w:val="00AB3448"/>
    <w:rsid w:val="00AB3B38"/>
    <w:rsid w:val="00AC4D33"/>
    <w:rsid w:val="00AC5E9D"/>
    <w:rsid w:val="00AC6493"/>
    <w:rsid w:val="00AD0C08"/>
    <w:rsid w:val="00AD161E"/>
    <w:rsid w:val="00AD3355"/>
    <w:rsid w:val="00AD3DCF"/>
    <w:rsid w:val="00AD654C"/>
    <w:rsid w:val="00AE3816"/>
    <w:rsid w:val="00AE5870"/>
    <w:rsid w:val="00AE723A"/>
    <w:rsid w:val="00AF15EF"/>
    <w:rsid w:val="00AF195B"/>
    <w:rsid w:val="00AF3419"/>
    <w:rsid w:val="00B02625"/>
    <w:rsid w:val="00B03CF2"/>
    <w:rsid w:val="00B12739"/>
    <w:rsid w:val="00B12764"/>
    <w:rsid w:val="00B12D3B"/>
    <w:rsid w:val="00B12E27"/>
    <w:rsid w:val="00B15270"/>
    <w:rsid w:val="00B15658"/>
    <w:rsid w:val="00B17675"/>
    <w:rsid w:val="00B24B42"/>
    <w:rsid w:val="00B26219"/>
    <w:rsid w:val="00B35D9A"/>
    <w:rsid w:val="00B36528"/>
    <w:rsid w:val="00B4798F"/>
    <w:rsid w:val="00B517B4"/>
    <w:rsid w:val="00B51F59"/>
    <w:rsid w:val="00B621AB"/>
    <w:rsid w:val="00B62E1E"/>
    <w:rsid w:val="00B63F89"/>
    <w:rsid w:val="00B659E5"/>
    <w:rsid w:val="00B76415"/>
    <w:rsid w:val="00B82098"/>
    <w:rsid w:val="00B86820"/>
    <w:rsid w:val="00B901A0"/>
    <w:rsid w:val="00B91BAE"/>
    <w:rsid w:val="00B932BB"/>
    <w:rsid w:val="00B94B63"/>
    <w:rsid w:val="00BA276C"/>
    <w:rsid w:val="00BA2C20"/>
    <w:rsid w:val="00BA3ECF"/>
    <w:rsid w:val="00BB31E5"/>
    <w:rsid w:val="00BB69CB"/>
    <w:rsid w:val="00BB73A7"/>
    <w:rsid w:val="00BC0CD6"/>
    <w:rsid w:val="00BC3B02"/>
    <w:rsid w:val="00BC6A42"/>
    <w:rsid w:val="00BC6E03"/>
    <w:rsid w:val="00BC7105"/>
    <w:rsid w:val="00BD1C0C"/>
    <w:rsid w:val="00BD1FF9"/>
    <w:rsid w:val="00BD66FC"/>
    <w:rsid w:val="00BD7796"/>
    <w:rsid w:val="00BD7E24"/>
    <w:rsid w:val="00BE28BB"/>
    <w:rsid w:val="00BE3D8C"/>
    <w:rsid w:val="00BE56C1"/>
    <w:rsid w:val="00BE5EAA"/>
    <w:rsid w:val="00BE78B5"/>
    <w:rsid w:val="00BE7AE4"/>
    <w:rsid w:val="00BF6101"/>
    <w:rsid w:val="00BF6CAE"/>
    <w:rsid w:val="00C05EF6"/>
    <w:rsid w:val="00C108A0"/>
    <w:rsid w:val="00C14ACB"/>
    <w:rsid w:val="00C164D1"/>
    <w:rsid w:val="00C20DDA"/>
    <w:rsid w:val="00C24E48"/>
    <w:rsid w:val="00C26599"/>
    <w:rsid w:val="00C32A73"/>
    <w:rsid w:val="00C35CF2"/>
    <w:rsid w:val="00C369B9"/>
    <w:rsid w:val="00C42A78"/>
    <w:rsid w:val="00C44BF9"/>
    <w:rsid w:val="00C46C65"/>
    <w:rsid w:val="00C475DC"/>
    <w:rsid w:val="00C527EA"/>
    <w:rsid w:val="00C60022"/>
    <w:rsid w:val="00C61273"/>
    <w:rsid w:val="00C65ADE"/>
    <w:rsid w:val="00C65EC0"/>
    <w:rsid w:val="00C667BA"/>
    <w:rsid w:val="00C70E34"/>
    <w:rsid w:val="00C73738"/>
    <w:rsid w:val="00C73B60"/>
    <w:rsid w:val="00C743B6"/>
    <w:rsid w:val="00C76A4F"/>
    <w:rsid w:val="00C825AE"/>
    <w:rsid w:val="00C85BB1"/>
    <w:rsid w:val="00C90955"/>
    <w:rsid w:val="00C93155"/>
    <w:rsid w:val="00C938B7"/>
    <w:rsid w:val="00CA1157"/>
    <w:rsid w:val="00CA341B"/>
    <w:rsid w:val="00CA3B35"/>
    <w:rsid w:val="00CA4E29"/>
    <w:rsid w:val="00CA6073"/>
    <w:rsid w:val="00CA78E5"/>
    <w:rsid w:val="00CA7AF8"/>
    <w:rsid w:val="00CB32CF"/>
    <w:rsid w:val="00CB7557"/>
    <w:rsid w:val="00CB77B9"/>
    <w:rsid w:val="00CC0B09"/>
    <w:rsid w:val="00CC1637"/>
    <w:rsid w:val="00CC31CC"/>
    <w:rsid w:val="00CD070A"/>
    <w:rsid w:val="00CD250B"/>
    <w:rsid w:val="00CD28C4"/>
    <w:rsid w:val="00CD4245"/>
    <w:rsid w:val="00CD507B"/>
    <w:rsid w:val="00CE08B7"/>
    <w:rsid w:val="00CE1869"/>
    <w:rsid w:val="00CE433B"/>
    <w:rsid w:val="00CE7F79"/>
    <w:rsid w:val="00CF6F58"/>
    <w:rsid w:val="00D20670"/>
    <w:rsid w:val="00D2113B"/>
    <w:rsid w:val="00D24D95"/>
    <w:rsid w:val="00D25CEA"/>
    <w:rsid w:val="00D26315"/>
    <w:rsid w:val="00D26672"/>
    <w:rsid w:val="00D26E13"/>
    <w:rsid w:val="00D32762"/>
    <w:rsid w:val="00D44235"/>
    <w:rsid w:val="00D4556A"/>
    <w:rsid w:val="00D53262"/>
    <w:rsid w:val="00D53833"/>
    <w:rsid w:val="00D56592"/>
    <w:rsid w:val="00D70660"/>
    <w:rsid w:val="00D71650"/>
    <w:rsid w:val="00D738CB"/>
    <w:rsid w:val="00D7772E"/>
    <w:rsid w:val="00D82353"/>
    <w:rsid w:val="00D86520"/>
    <w:rsid w:val="00D868F4"/>
    <w:rsid w:val="00D901AF"/>
    <w:rsid w:val="00D92F99"/>
    <w:rsid w:val="00D931A9"/>
    <w:rsid w:val="00D93358"/>
    <w:rsid w:val="00D97D2A"/>
    <w:rsid w:val="00DA18D4"/>
    <w:rsid w:val="00DA2BA6"/>
    <w:rsid w:val="00DA37F1"/>
    <w:rsid w:val="00DA3983"/>
    <w:rsid w:val="00DB2D75"/>
    <w:rsid w:val="00DB4544"/>
    <w:rsid w:val="00DB72B7"/>
    <w:rsid w:val="00DC1452"/>
    <w:rsid w:val="00DC2F00"/>
    <w:rsid w:val="00DC3D03"/>
    <w:rsid w:val="00DC440B"/>
    <w:rsid w:val="00DC5D0E"/>
    <w:rsid w:val="00DC6344"/>
    <w:rsid w:val="00DC6552"/>
    <w:rsid w:val="00DD03D7"/>
    <w:rsid w:val="00DE0567"/>
    <w:rsid w:val="00DE52C1"/>
    <w:rsid w:val="00DF12FB"/>
    <w:rsid w:val="00DF41C7"/>
    <w:rsid w:val="00DF49B0"/>
    <w:rsid w:val="00E00047"/>
    <w:rsid w:val="00E03DBA"/>
    <w:rsid w:val="00E12077"/>
    <w:rsid w:val="00E1392C"/>
    <w:rsid w:val="00E16299"/>
    <w:rsid w:val="00E1653B"/>
    <w:rsid w:val="00E21ED8"/>
    <w:rsid w:val="00E27816"/>
    <w:rsid w:val="00E31FA5"/>
    <w:rsid w:val="00E3207F"/>
    <w:rsid w:val="00E33B57"/>
    <w:rsid w:val="00E35402"/>
    <w:rsid w:val="00E35F32"/>
    <w:rsid w:val="00E3686D"/>
    <w:rsid w:val="00E37408"/>
    <w:rsid w:val="00E37A16"/>
    <w:rsid w:val="00E445C2"/>
    <w:rsid w:val="00E47FDD"/>
    <w:rsid w:val="00E5048F"/>
    <w:rsid w:val="00E51317"/>
    <w:rsid w:val="00E51B6F"/>
    <w:rsid w:val="00E571B7"/>
    <w:rsid w:val="00E577CF"/>
    <w:rsid w:val="00E61AFB"/>
    <w:rsid w:val="00E63B77"/>
    <w:rsid w:val="00E64A34"/>
    <w:rsid w:val="00E66122"/>
    <w:rsid w:val="00E707AB"/>
    <w:rsid w:val="00E75875"/>
    <w:rsid w:val="00E77817"/>
    <w:rsid w:val="00E8023F"/>
    <w:rsid w:val="00E80A39"/>
    <w:rsid w:val="00E82343"/>
    <w:rsid w:val="00E83662"/>
    <w:rsid w:val="00E86A62"/>
    <w:rsid w:val="00E90836"/>
    <w:rsid w:val="00E91FAB"/>
    <w:rsid w:val="00E93972"/>
    <w:rsid w:val="00E94953"/>
    <w:rsid w:val="00E95DAF"/>
    <w:rsid w:val="00E96C8F"/>
    <w:rsid w:val="00EA3980"/>
    <w:rsid w:val="00EB1177"/>
    <w:rsid w:val="00EB129A"/>
    <w:rsid w:val="00EB365A"/>
    <w:rsid w:val="00EB4DC8"/>
    <w:rsid w:val="00EB51E7"/>
    <w:rsid w:val="00EB6728"/>
    <w:rsid w:val="00EB7B28"/>
    <w:rsid w:val="00EC2999"/>
    <w:rsid w:val="00EC3F62"/>
    <w:rsid w:val="00ED2F6D"/>
    <w:rsid w:val="00EE08F3"/>
    <w:rsid w:val="00EE185A"/>
    <w:rsid w:val="00EE2A47"/>
    <w:rsid w:val="00EE2C02"/>
    <w:rsid w:val="00EE49FA"/>
    <w:rsid w:val="00EE636D"/>
    <w:rsid w:val="00EE655B"/>
    <w:rsid w:val="00EE66F6"/>
    <w:rsid w:val="00EE6C48"/>
    <w:rsid w:val="00EF04C5"/>
    <w:rsid w:val="00EF2B54"/>
    <w:rsid w:val="00EF2FAC"/>
    <w:rsid w:val="00EF61C4"/>
    <w:rsid w:val="00EF6993"/>
    <w:rsid w:val="00F00D87"/>
    <w:rsid w:val="00F04A09"/>
    <w:rsid w:val="00F06B7D"/>
    <w:rsid w:val="00F07FA4"/>
    <w:rsid w:val="00F10610"/>
    <w:rsid w:val="00F11D22"/>
    <w:rsid w:val="00F12709"/>
    <w:rsid w:val="00F1525B"/>
    <w:rsid w:val="00F15F5D"/>
    <w:rsid w:val="00F16C11"/>
    <w:rsid w:val="00F2155C"/>
    <w:rsid w:val="00F22D12"/>
    <w:rsid w:val="00F25A0A"/>
    <w:rsid w:val="00F30FD7"/>
    <w:rsid w:val="00F3133E"/>
    <w:rsid w:val="00F32BB4"/>
    <w:rsid w:val="00F3592C"/>
    <w:rsid w:val="00F369FC"/>
    <w:rsid w:val="00F37F96"/>
    <w:rsid w:val="00F41256"/>
    <w:rsid w:val="00F45288"/>
    <w:rsid w:val="00F50D20"/>
    <w:rsid w:val="00F5628E"/>
    <w:rsid w:val="00F57C38"/>
    <w:rsid w:val="00F625A6"/>
    <w:rsid w:val="00F63703"/>
    <w:rsid w:val="00F637FC"/>
    <w:rsid w:val="00F63F3C"/>
    <w:rsid w:val="00F66272"/>
    <w:rsid w:val="00F75F15"/>
    <w:rsid w:val="00F8143C"/>
    <w:rsid w:val="00F82F2B"/>
    <w:rsid w:val="00F84174"/>
    <w:rsid w:val="00F908DA"/>
    <w:rsid w:val="00F90A8D"/>
    <w:rsid w:val="00F90B54"/>
    <w:rsid w:val="00F94D25"/>
    <w:rsid w:val="00F968FF"/>
    <w:rsid w:val="00F970E2"/>
    <w:rsid w:val="00FA013C"/>
    <w:rsid w:val="00FA2A88"/>
    <w:rsid w:val="00FA3666"/>
    <w:rsid w:val="00FA4702"/>
    <w:rsid w:val="00FB2A64"/>
    <w:rsid w:val="00FB5F93"/>
    <w:rsid w:val="00FC0D19"/>
    <w:rsid w:val="00FC41B5"/>
    <w:rsid w:val="00FC445A"/>
    <w:rsid w:val="00FC4908"/>
    <w:rsid w:val="00FC57C2"/>
    <w:rsid w:val="00FC6B42"/>
    <w:rsid w:val="00FD4FB4"/>
    <w:rsid w:val="00FD5025"/>
    <w:rsid w:val="00FE1CE5"/>
    <w:rsid w:val="00FE1E29"/>
    <w:rsid w:val="00FE4633"/>
    <w:rsid w:val="00FE47AD"/>
    <w:rsid w:val="00FE4B5C"/>
    <w:rsid w:val="00FE542A"/>
    <w:rsid w:val="00FF3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F06AA22"/>
  <w15:docId w15:val="{550581E6-092A-44D8-8B29-00059465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color w:val="000000"/>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qFormat="1"/>
    <w:lsdException w:name="heading 8" w:semiHidden="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EB7B28"/>
    <w:pPr>
      <w:outlineLvl w:val="0"/>
    </w:pPr>
  </w:style>
  <w:style w:type="paragraph" w:styleId="Heading1">
    <w:name w:val="heading 1"/>
    <w:next w:val="L1Paragraph"/>
    <w:link w:val="Heading1Char"/>
    <w:qFormat/>
    <w:rsid w:val="00EB7B28"/>
    <w:pPr>
      <w:keepNext/>
      <w:numPr>
        <w:numId w:val="12"/>
      </w:numPr>
      <w:pBdr>
        <w:top w:val="single" w:sz="18" w:space="1" w:color="auto"/>
      </w:pBdr>
      <w:spacing w:before="240" w:after="240"/>
      <w:ind w:right="-90"/>
      <w:outlineLvl w:val="0"/>
    </w:pPr>
    <w:rPr>
      <w:rFonts w:ascii="Arial" w:hAnsi="Arial" w:cs="Arial"/>
      <w:b/>
      <w:caps/>
      <w:sz w:val="28"/>
    </w:rPr>
  </w:style>
  <w:style w:type="paragraph" w:styleId="Heading2">
    <w:name w:val="heading 2"/>
    <w:next w:val="L1Paragraph"/>
    <w:link w:val="Heading2Char"/>
    <w:qFormat/>
    <w:rsid w:val="000D2AD2"/>
    <w:pPr>
      <w:numPr>
        <w:ilvl w:val="1"/>
        <w:numId w:val="12"/>
      </w:numPr>
      <w:spacing w:after="240" w:line="300" w:lineRule="exact"/>
      <w:outlineLvl w:val="1"/>
    </w:pPr>
    <w:rPr>
      <w:rFonts w:ascii="Arial" w:hAnsi="Arial" w:cs="Arial"/>
      <w:b/>
      <w:sz w:val="24"/>
      <w:szCs w:val="20"/>
    </w:rPr>
  </w:style>
  <w:style w:type="paragraph" w:styleId="Heading3">
    <w:name w:val="heading 3"/>
    <w:aliases w:val="Section Title"/>
    <w:next w:val="L1Paragraph"/>
    <w:qFormat/>
    <w:rsid w:val="00EB7B28"/>
    <w:pPr>
      <w:keepNext/>
      <w:numPr>
        <w:ilvl w:val="2"/>
        <w:numId w:val="12"/>
      </w:numPr>
      <w:spacing w:after="120"/>
      <w:outlineLvl w:val="2"/>
    </w:pPr>
    <w:rPr>
      <w:rFonts w:ascii="Arial" w:eastAsia="Calibri" w:hAnsi="Arial" w:cs="Arial"/>
      <w:b/>
      <w:sz w:val="24"/>
      <w:szCs w:val="20"/>
    </w:rPr>
  </w:style>
  <w:style w:type="paragraph" w:styleId="Heading4">
    <w:name w:val="heading 4"/>
    <w:basedOn w:val="Heading3"/>
    <w:next w:val="Normal"/>
    <w:qFormat/>
    <w:rsid w:val="00EB7B28"/>
    <w:pPr>
      <w:spacing w:after="240"/>
      <w:outlineLvl w:val="3"/>
    </w:pPr>
  </w:style>
  <w:style w:type="paragraph" w:styleId="Heading5">
    <w:name w:val="heading 5"/>
    <w:aliases w:val="Block Label"/>
    <w:basedOn w:val="Normal"/>
    <w:link w:val="Heading5Char"/>
    <w:semiHidden/>
    <w:qFormat/>
    <w:rsid w:val="00EB7B28"/>
    <w:pPr>
      <w:outlineLvl w:val="4"/>
    </w:pPr>
    <w:rPr>
      <w:b/>
      <w:szCs w:val="20"/>
    </w:rPr>
  </w:style>
  <w:style w:type="paragraph" w:styleId="Heading6">
    <w:name w:val="heading 6"/>
    <w:aliases w:val="Sub Label"/>
    <w:basedOn w:val="Heading5"/>
    <w:next w:val="Normal"/>
    <w:semiHidden/>
    <w:qFormat/>
    <w:rsid w:val="00EB7B28"/>
    <w:pPr>
      <w:numPr>
        <w:ilvl w:val="5"/>
      </w:numPr>
      <w:spacing w:before="240" w:after="60"/>
      <w:outlineLvl w:val="5"/>
    </w:pPr>
    <w:rPr>
      <w:i/>
    </w:rPr>
  </w:style>
  <w:style w:type="paragraph" w:styleId="Heading7">
    <w:name w:val="heading 7"/>
    <w:basedOn w:val="Normal"/>
    <w:next w:val="Normal"/>
    <w:link w:val="Heading7Char"/>
    <w:semiHidden/>
    <w:qFormat/>
    <w:rsid w:val="00EB7B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EB7B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B7B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Paragraph">
    <w:name w:val="L1 Paragraph"/>
    <w:link w:val="L1ParagraphChar"/>
    <w:qFormat/>
    <w:rsid w:val="00EB7B28"/>
    <w:pPr>
      <w:keepLines/>
      <w:spacing w:after="120"/>
    </w:pPr>
    <w:rPr>
      <w:rFonts w:ascii="Arial" w:eastAsia="Calibri" w:hAnsi="Arial" w:cs="Arial"/>
      <w:color w:val="auto"/>
      <w:sz w:val="20"/>
    </w:rPr>
  </w:style>
  <w:style w:type="character" w:customStyle="1" w:styleId="L1ParagraphChar">
    <w:name w:val="L1 Paragraph Char"/>
    <w:basedOn w:val="DefaultParagraphFont"/>
    <w:link w:val="L1Paragraph"/>
    <w:rsid w:val="00EB7B28"/>
    <w:rPr>
      <w:rFonts w:ascii="Arial" w:eastAsia="Calibri" w:hAnsi="Arial" w:cs="Arial"/>
      <w:color w:val="auto"/>
      <w:sz w:val="20"/>
    </w:rPr>
  </w:style>
  <w:style w:type="character" w:customStyle="1" w:styleId="Heading1Char">
    <w:name w:val="Heading 1 Char"/>
    <w:basedOn w:val="DefaultParagraphFont"/>
    <w:link w:val="Heading1"/>
    <w:rsid w:val="00EB7B28"/>
    <w:rPr>
      <w:rFonts w:ascii="Arial" w:hAnsi="Arial" w:cs="Arial"/>
      <w:b/>
      <w:caps/>
      <w:sz w:val="28"/>
    </w:rPr>
  </w:style>
  <w:style w:type="character" w:customStyle="1" w:styleId="Heading2Char">
    <w:name w:val="Heading 2 Char"/>
    <w:basedOn w:val="DefaultParagraphFont"/>
    <w:link w:val="Heading2"/>
    <w:rsid w:val="000D2AD2"/>
    <w:rPr>
      <w:rFonts w:ascii="Arial" w:hAnsi="Arial" w:cs="Arial"/>
      <w:b/>
      <w:sz w:val="24"/>
      <w:szCs w:val="20"/>
    </w:rPr>
  </w:style>
  <w:style w:type="character" w:customStyle="1" w:styleId="Heading5Char">
    <w:name w:val="Heading 5 Char"/>
    <w:aliases w:val="Block Label Char"/>
    <w:basedOn w:val="DefaultParagraphFont"/>
    <w:link w:val="Heading5"/>
    <w:semiHidden/>
    <w:rsid w:val="00EB7B28"/>
    <w:rPr>
      <w:b/>
      <w:szCs w:val="20"/>
    </w:rPr>
  </w:style>
  <w:style w:type="character" w:customStyle="1" w:styleId="Heading7Char">
    <w:name w:val="Heading 7 Char"/>
    <w:basedOn w:val="DefaultParagraphFont"/>
    <w:link w:val="Heading7"/>
    <w:semiHidden/>
    <w:rsid w:val="00EB7B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EB7B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7B28"/>
    <w:rPr>
      <w:rFonts w:asciiTheme="majorHAnsi" w:eastAsiaTheme="majorEastAsia" w:hAnsiTheme="majorHAnsi" w:cstheme="majorBidi"/>
      <w:i/>
      <w:iCs/>
      <w:color w:val="404040" w:themeColor="text1" w:themeTint="BF"/>
      <w:sz w:val="20"/>
      <w:szCs w:val="20"/>
    </w:rPr>
  </w:style>
  <w:style w:type="paragraph" w:customStyle="1" w:styleId="Heading1NOTOC">
    <w:name w:val="Heading 1 NO TOC"/>
    <w:basedOn w:val="Heading1"/>
    <w:qFormat/>
    <w:rsid w:val="00EB7B28"/>
  </w:style>
  <w:style w:type="paragraph" w:customStyle="1" w:styleId="BlockText">
    <w:name w:val="Block_Text"/>
    <w:basedOn w:val="Normal"/>
    <w:semiHidden/>
    <w:rsid w:val="00EB7B28"/>
    <w:rPr>
      <w:szCs w:val="20"/>
    </w:rPr>
  </w:style>
  <w:style w:type="paragraph" w:customStyle="1" w:styleId="BulletText2">
    <w:name w:val="Bullet Text 2"/>
    <w:basedOn w:val="Normal"/>
    <w:semiHidden/>
    <w:rsid w:val="00EB7B28"/>
    <w:pPr>
      <w:numPr>
        <w:numId w:val="2"/>
      </w:numPr>
    </w:pPr>
    <w:rPr>
      <w:szCs w:val="20"/>
    </w:rPr>
  </w:style>
  <w:style w:type="paragraph" w:customStyle="1" w:styleId="BulletText3">
    <w:name w:val="Bullet Text 3"/>
    <w:basedOn w:val="Normal"/>
    <w:semiHidden/>
    <w:rsid w:val="00EB7B28"/>
    <w:pPr>
      <w:numPr>
        <w:numId w:val="3"/>
      </w:numPr>
      <w:tabs>
        <w:tab w:val="clear" w:pos="173"/>
      </w:tabs>
      <w:ind w:left="533" w:hanging="173"/>
    </w:pPr>
    <w:rPr>
      <w:szCs w:val="20"/>
    </w:rPr>
  </w:style>
  <w:style w:type="paragraph" w:customStyle="1" w:styleId="ContinuedBlockLabel">
    <w:name w:val="Continued Block Label"/>
    <w:basedOn w:val="Normal"/>
    <w:next w:val="Normal"/>
    <w:semiHidden/>
    <w:rsid w:val="00EB7B28"/>
    <w:pPr>
      <w:spacing w:after="240"/>
    </w:pPr>
    <w:rPr>
      <w:b/>
      <w:szCs w:val="20"/>
    </w:rPr>
  </w:style>
  <w:style w:type="paragraph" w:customStyle="1" w:styleId="ContinuedOnNextPa">
    <w:name w:val="Continued On Next Pa"/>
    <w:basedOn w:val="Normal"/>
    <w:next w:val="Normal"/>
    <w:semiHidden/>
    <w:rsid w:val="00EB7B28"/>
    <w:pPr>
      <w:pBdr>
        <w:top w:val="single" w:sz="6" w:space="1" w:color="000000"/>
        <w:between w:val="single" w:sz="6" w:space="1" w:color="auto"/>
      </w:pBdr>
      <w:spacing w:before="240"/>
      <w:ind w:left="1720"/>
      <w:jc w:val="right"/>
    </w:pPr>
    <w:rPr>
      <w:i/>
      <w:sz w:val="20"/>
      <w:szCs w:val="20"/>
    </w:rPr>
  </w:style>
  <w:style w:type="paragraph" w:customStyle="1" w:styleId="ContinuedTableLabe">
    <w:name w:val="Continued Table Labe"/>
    <w:basedOn w:val="Normal"/>
    <w:next w:val="Normal"/>
    <w:semiHidden/>
    <w:rsid w:val="00EB7B28"/>
    <w:pPr>
      <w:spacing w:after="240"/>
    </w:pPr>
    <w:rPr>
      <w:b/>
      <w:szCs w:val="20"/>
    </w:rPr>
  </w:style>
  <w:style w:type="paragraph" w:customStyle="1" w:styleId="EmbeddedText">
    <w:name w:val="Embedded Text"/>
    <w:basedOn w:val="Normal"/>
    <w:semiHidden/>
    <w:rsid w:val="00EB7B28"/>
    <w:rPr>
      <w:szCs w:val="20"/>
    </w:rPr>
  </w:style>
  <w:style w:type="character" w:styleId="HTMLAcronym">
    <w:name w:val="HTML Acronym"/>
    <w:basedOn w:val="DefaultParagraphFont"/>
    <w:semiHidden/>
    <w:rsid w:val="00EB7B28"/>
  </w:style>
  <w:style w:type="paragraph" w:customStyle="1" w:styleId="SPHeaderColorBlock">
    <w:name w:val="SP Header Color Block"/>
    <w:qFormat/>
    <w:rsid w:val="00EB7B28"/>
    <w:rPr>
      <w:rFonts w:ascii="Calibri" w:hAnsi="Calibri" w:cs="Calibri"/>
      <w:b/>
      <w:smallCaps/>
      <w:color w:val="auto"/>
      <w:sz w:val="24"/>
      <w:szCs w:val="18"/>
    </w:rPr>
  </w:style>
  <w:style w:type="paragraph" w:customStyle="1" w:styleId="NoteText">
    <w:name w:val="Note Text"/>
    <w:basedOn w:val="Normal"/>
    <w:rsid w:val="00EB7B28"/>
    <w:rPr>
      <w:rFonts w:ascii="Arial" w:hAnsi="Arial"/>
      <w:sz w:val="20"/>
      <w:szCs w:val="20"/>
    </w:rPr>
  </w:style>
  <w:style w:type="paragraph" w:customStyle="1" w:styleId="TTTableTextRight">
    <w:name w:val="TT Table Text + Right"/>
    <w:basedOn w:val="Normal"/>
    <w:rsid w:val="00EB7B28"/>
    <w:pPr>
      <w:jc w:val="right"/>
      <w:outlineLvl w:val="9"/>
    </w:pPr>
    <w:rPr>
      <w:rFonts w:cs="Times New Roman"/>
      <w:sz w:val="20"/>
      <w:szCs w:val="20"/>
    </w:rPr>
  </w:style>
  <w:style w:type="paragraph" w:customStyle="1" w:styleId="TableHeaderText">
    <w:name w:val="Table Header Text"/>
    <w:basedOn w:val="Normal"/>
    <w:rsid w:val="00EB7B28"/>
    <w:pPr>
      <w:jc w:val="center"/>
    </w:pPr>
    <w:rPr>
      <w:b/>
      <w:sz w:val="18"/>
      <w:szCs w:val="20"/>
    </w:rPr>
  </w:style>
  <w:style w:type="paragraph" w:customStyle="1" w:styleId="TTTableText">
    <w:name w:val="TT Table Text"/>
    <w:qFormat/>
    <w:rsid w:val="00EB7B28"/>
    <w:pPr>
      <w:spacing w:after="120"/>
    </w:pPr>
    <w:rPr>
      <w:rFonts w:ascii="Arial" w:hAnsi="Arial" w:cs="Arial"/>
      <w:sz w:val="18"/>
      <w:szCs w:val="20"/>
    </w:rPr>
  </w:style>
  <w:style w:type="paragraph" w:customStyle="1" w:styleId="TOCTitle">
    <w:name w:val="TOC Title"/>
    <w:basedOn w:val="Normal"/>
    <w:rsid w:val="00EB7B28"/>
    <w:pPr>
      <w:widowControl w:val="0"/>
      <w:spacing w:after="240"/>
    </w:pPr>
    <w:rPr>
      <w:rFonts w:ascii="Arial" w:hAnsi="Arial" w:cs="Arial"/>
      <w:b/>
      <w:sz w:val="32"/>
      <w:szCs w:val="20"/>
    </w:rPr>
  </w:style>
  <w:style w:type="paragraph" w:customStyle="1" w:styleId="TOCItem">
    <w:name w:val="TOCItem"/>
    <w:basedOn w:val="Normal"/>
    <w:semiHidden/>
    <w:rsid w:val="00EB7B28"/>
    <w:pPr>
      <w:tabs>
        <w:tab w:val="left" w:leader="dot" w:pos="7061"/>
        <w:tab w:val="right" w:pos="7524"/>
      </w:tabs>
      <w:spacing w:before="60" w:after="60"/>
      <w:ind w:right="465"/>
    </w:pPr>
    <w:rPr>
      <w:szCs w:val="20"/>
    </w:rPr>
  </w:style>
  <w:style w:type="paragraph" w:customStyle="1" w:styleId="TOCStem">
    <w:name w:val="TOCStem"/>
    <w:basedOn w:val="Normal"/>
    <w:semiHidden/>
    <w:rsid w:val="00EB7B28"/>
    <w:rPr>
      <w:szCs w:val="20"/>
    </w:rPr>
  </w:style>
  <w:style w:type="paragraph" w:styleId="Header">
    <w:name w:val="header"/>
    <w:basedOn w:val="Normal"/>
    <w:link w:val="HeaderChar"/>
    <w:rsid w:val="00EB7B28"/>
    <w:pPr>
      <w:tabs>
        <w:tab w:val="center" w:pos="4680"/>
        <w:tab w:val="right" w:pos="9360"/>
      </w:tabs>
    </w:pPr>
    <w:rPr>
      <w:color w:val="auto"/>
    </w:rPr>
  </w:style>
  <w:style w:type="character" w:customStyle="1" w:styleId="HeaderChar">
    <w:name w:val="Header Char"/>
    <w:link w:val="Header"/>
    <w:rsid w:val="00EB7B28"/>
    <w:rPr>
      <w:color w:val="auto"/>
    </w:rPr>
  </w:style>
  <w:style w:type="paragraph" w:styleId="Footer">
    <w:name w:val="footer"/>
    <w:basedOn w:val="Normal"/>
    <w:link w:val="FooterChar"/>
    <w:rsid w:val="00EB7B28"/>
    <w:pPr>
      <w:tabs>
        <w:tab w:val="center" w:pos="4680"/>
        <w:tab w:val="right" w:pos="9360"/>
      </w:tabs>
    </w:pPr>
    <w:rPr>
      <w:color w:val="auto"/>
      <w:sz w:val="16"/>
    </w:rPr>
  </w:style>
  <w:style w:type="character" w:customStyle="1" w:styleId="FooterChar">
    <w:name w:val="Footer Char"/>
    <w:link w:val="Footer"/>
    <w:rsid w:val="00EB7B28"/>
    <w:rPr>
      <w:color w:val="auto"/>
      <w:sz w:val="16"/>
    </w:rPr>
  </w:style>
  <w:style w:type="character" w:styleId="PageNumber">
    <w:name w:val="page number"/>
    <w:basedOn w:val="DefaultParagraphFont"/>
    <w:rsid w:val="00EB7B28"/>
  </w:style>
  <w:style w:type="paragraph" w:styleId="BodyText">
    <w:name w:val="Body Text"/>
    <w:basedOn w:val="Normal"/>
    <w:semiHidden/>
    <w:rsid w:val="00EB7B28"/>
  </w:style>
  <w:style w:type="paragraph" w:styleId="BalloonText">
    <w:name w:val="Balloon Text"/>
    <w:basedOn w:val="Normal"/>
    <w:semiHidden/>
    <w:rsid w:val="00EB7B28"/>
    <w:rPr>
      <w:rFonts w:ascii="Tahoma" w:hAnsi="Tahoma" w:cs="Tahoma"/>
      <w:sz w:val="16"/>
      <w:szCs w:val="16"/>
    </w:rPr>
  </w:style>
  <w:style w:type="paragraph" w:styleId="BodyTextIndent">
    <w:name w:val="Body Text Indent"/>
    <w:basedOn w:val="Normal"/>
    <w:semiHidden/>
    <w:rsid w:val="00EB7B28"/>
    <w:pPr>
      <w:spacing w:after="120"/>
      <w:ind w:left="360"/>
    </w:pPr>
  </w:style>
  <w:style w:type="paragraph" w:styleId="BodyTextIndent3">
    <w:name w:val="Body Text Indent 3"/>
    <w:basedOn w:val="Normal"/>
    <w:semiHidden/>
    <w:rsid w:val="00EB7B28"/>
    <w:pPr>
      <w:spacing w:after="120"/>
      <w:ind w:left="360"/>
    </w:pPr>
    <w:rPr>
      <w:sz w:val="16"/>
      <w:szCs w:val="16"/>
    </w:rPr>
  </w:style>
  <w:style w:type="character" w:styleId="Hyperlink">
    <w:name w:val="Hyperlink"/>
    <w:uiPriority w:val="99"/>
    <w:rsid w:val="00EB7B28"/>
    <w:rPr>
      <w:color w:val="0000FF"/>
      <w:u w:val="single"/>
    </w:rPr>
  </w:style>
  <w:style w:type="paragraph" w:customStyle="1" w:styleId="TableHeading">
    <w:name w:val="Table Heading"/>
    <w:basedOn w:val="TTTableText"/>
    <w:rsid w:val="00EB7B28"/>
    <w:pPr>
      <w:spacing w:before="60" w:after="60"/>
      <w:jc w:val="center"/>
    </w:pPr>
    <w:rPr>
      <w:b/>
      <w:szCs w:val="22"/>
    </w:rPr>
  </w:style>
  <w:style w:type="paragraph" w:customStyle="1" w:styleId="BulletTextCharChar">
    <w:name w:val="Bullet Text Char Char"/>
    <w:basedOn w:val="List"/>
    <w:link w:val="BulletTextCharCharChar"/>
    <w:semiHidden/>
    <w:rsid w:val="00EB7B28"/>
    <w:pPr>
      <w:numPr>
        <w:numId w:val="1"/>
      </w:numPr>
    </w:pPr>
    <w:rPr>
      <w:rFonts w:ascii="Arial" w:hAnsi="Arial"/>
      <w:color w:val="000080"/>
      <w:sz w:val="18"/>
    </w:rPr>
  </w:style>
  <w:style w:type="paragraph" w:styleId="List">
    <w:name w:val="List"/>
    <w:basedOn w:val="Normal"/>
    <w:semiHidden/>
    <w:rsid w:val="00EB7B28"/>
    <w:pPr>
      <w:ind w:left="360" w:hanging="360"/>
    </w:pPr>
  </w:style>
  <w:style w:type="character" w:customStyle="1" w:styleId="BulletTextCharCharChar">
    <w:name w:val="Bullet Text Char Char Char"/>
    <w:basedOn w:val="DefaultParagraphFont"/>
    <w:link w:val="BulletTextCharChar"/>
    <w:semiHidden/>
    <w:rsid w:val="00EB7B28"/>
    <w:rPr>
      <w:rFonts w:ascii="Arial" w:hAnsi="Arial"/>
      <w:color w:val="000080"/>
      <w:sz w:val="18"/>
    </w:rPr>
  </w:style>
  <w:style w:type="paragraph" w:styleId="BodyTextIndent2">
    <w:name w:val="Body Text Indent 2"/>
    <w:basedOn w:val="Normal"/>
    <w:semiHidden/>
    <w:rsid w:val="00EB7B28"/>
    <w:pPr>
      <w:spacing w:after="120" w:line="480" w:lineRule="auto"/>
      <w:ind w:left="360"/>
    </w:pPr>
  </w:style>
  <w:style w:type="table" w:styleId="TableGrid">
    <w:name w:val="Table Grid"/>
    <w:basedOn w:val="TableNormal"/>
    <w:rsid w:val="00EB7B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EB7B28"/>
    <w:rPr>
      <w:color w:val="800080"/>
      <w:u w:val="single"/>
    </w:rPr>
  </w:style>
  <w:style w:type="paragraph" w:styleId="TOC3">
    <w:name w:val="toc 3"/>
    <w:basedOn w:val="Normal"/>
    <w:next w:val="Normal"/>
    <w:autoRedefine/>
    <w:uiPriority w:val="39"/>
    <w:semiHidden/>
    <w:qFormat/>
    <w:rsid w:val="00EB7B28"/>
    <w:pPr>
      <w:ind w:left="220"/>
    </w:pPr>
    <w:rPr>
      <w:sz w:val="20"/>
      <w:szCs w:val="20"/>
    </w:rPr>
  </w:style>
  <w:style w:type="paragraph" w:styleId="TOC4">
    <w:name w:val="toc 4"/>
    <w:basedOn w:val="Normal"/>
    <w:next w:val="Normal"/>
    <w:autoRedefine/>
    <w:uiPriority w:val="39"/>
    <w:semiHidden/>
    <w:rsid w:val="00EB7B28"/>
    <w:pPr>
      <w:ind w:left="440"/>
    </w:pPr>
    <w:rPr>
      <w:sz w:val="20"/>
      <w:szCs w:val="20"/>
    </w:rPr>
  </w:style>
  <w:style w:type="paragraph" w:styleId="TOC5">
    <w:name w:val="toc 5"/>
    <w:basedOn w:val="Normal"/>
    <w:next w:val="Normal"/>
    <w:autoRedefine/>
    <w:uiPriority w:val="39"/>
    <w:semiHidden/>
    <w:rsid w:val="00EB7B28"/>
    <w:pPr>
      <w:ind w:left="660"/>
    </w:pPr>
    <w:rPr>
      <w:sz w:val="20"/>
      <w:szCs w:val="20"/>
    </w:rPr>
  </w:style>
  <w:style w:type="paragraph" w:customStyle="1" w:styleId="Default">
    <w:name w:val="Default"/>
    <w:semiHidden/>
    <w:rsid w:val="00EB7B28"/>
    <w:pPr>
      <w:autoSpaceDE w:val="0"/>
      <w:autoSpaceDN w:val="0"/>
      <w:adjustRightInd w:val="0"/>
    </w:pPr>
    <w:rPr>
      <w:rFonts w:eastAsiaTheme="minorEastAsia"/>
      <w:sz w:val="24"/>
      <w:szCs w:val="24"/>
    </w:rPr>
  </w:style>
  <w:style w:type="paragraph" w:styleId="NormalWeb">
    <w:name w:val="Normal (Web)"/>
    <w:basedOn w:val="Normal"/>
    <w:uiPriority w:val="99"/>
    <w:semiHidden/>
    <w:rsid w:val="00EB7B28"/>
    <w:pPr>
      <w:spacing w:before="100" w:beforeAutospacing="1" w:after="100" w:afterAutospacing="1"/>
    </w:pPr>
    <w:rPr>
      <w:color w:val="auto"/>
    </w:rPr>
  </w:style>
  <w:style w:type="paragraph" w:styleId="ListParagraph">
    <w:name w:val="List Paragraph"/>
    <w:basedOn w:val="Normal"/>
    <w:uiPriority w:val="34"/>
    <w:qFormat/>
    <w:rsid w:val="00EB7B28"/>
    <w:pPr>
      <w:spacing w:after="200" w:line="276" w:lineRule="auto"/>
      <w:ind w:left="720"/>
      <w:contextualSpacing/>
    </w:pPr>
    <w:rPr>
      <w:rFonts w:ascii="Calibri" w:eastAsia="Calibri" w:hAnsi="Calibri"/>
      <w:color w:val="auto"/>
    </w:rPr>
  </w:style>
  <w:style w:type="paragraph" w:styleId="TOC2">
    <w:name w:val="toc 2"/>
    <w:basedOn w:val="Normal"/>
    <w:next w:val="Normal"/>
    <w:autoRedefine/>
    <w:uiPriority w:val="39"/>
    <w:qFormat/>
    <w:rsid w:val="00EB7B28"/>
    <w:pPr>
      <w:tabs>
        <w:tab w:val="left" w:pos="900"/>
        <w:tab w:val="right" w:leader="dot" w:pos="4320"/>
      </w:tabs>
      <w:ind w:left="900" w:right="270" w:hanging="540"/>
    </w:pPr>
    <w:rPr>
      <w:rFonts w:ascii="Calibri" w:hAnsi="Calibri"/>
      <w:bCs/>
      <w:noProof/>
      <w:sz w:val="19"/>
      <w:szCs w:val="20"/>
    </w:rPr>
  </w:style>
  <w:style w:type="paragraph" w:styleId="TOC1">
    <w:name w:val="toc 1"/>
    <w:basedOn w:val="Normal"/>
    <w:next w:val="Normal"/>
    <w:autoRedefine/>
    <w:uiPriority w:val="39"/>
    <w:qFormat/>
    <w:rsid w:val="00D53262"/>
    <w:pPr>
      <w:tabs>
        <w:tab w:val="left" w:pos="360"/>
        <w:tab w:val="right" w:leader="dot" w:pos="4310"/>
      </w:tabs>
      <w:spacing w:before="120"/>
      <w:ind w:left="360" w:hanging="360"/>
    </w:pPr>
    <w:rPr>
      <w:rFonts w:ascii="Calibri" w:hAnsi="Calibri"/>
      <w:b/>
      <w:bCs/>
      <w:noProof/>
      <w:szCs w:val="24"/>
    </w:rPr>
  </w:style>
  <w:style w:type="paragraph" w:styleId="Title">
    <w:name w:val="Title"/>
    <w:basedOn w:val="Normal"/>
    <w:next w:val="Normal"/>
    <w:link w:val="TitleChar"/>
    <w:semiHidden/>
    <w:qFormat/>
    <w:rsid w:val="00EB7B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EB7B28"/>
    <w:rPr>
      <w:rFonts w:asciiTheme="majorHAnsi" w:eastAsiaTheme="majorEastAsia" w:hAnsiTheme="majorHAnsi" w:cstheme="majorBidi"/>
      <w:color w:val="17365D" w:themeColor="text2" w:themeShade="BF"/>
      <w:spacing w:val="5"/>
      <w:kern w:val="28"/>
      <w:sz w:val="52"/>
      <w:szCs w:val="52"/>
    </w:rPr>
  </w:style>
  <w:style w:type="paragraph" w:styleId="TOC6">
    <w:name w:val="toc 6"/>
    <w:basedOn w:val="Normal"/>
    <w:next w:val="Normal"/>
    <w:autoRedefine/>
    <w:uiPriority w:val="39"/>
    <w:semiHidden/>
    <w:rsid w:val="00EB7B28"/>
    <w:pPr>
      <w:ind w:left="880"/>
    </w:pPr>
    <w:rPr>
      <w:sz w:val="20"/>
      <w:szCs w:val="20"/>
    </w:rPr>
  </w:style>
  <w:style w:type="paragraph" w:styleId="TOC7">
    <w:name w:val="toc 7"/>
    <w:basedOn w:val="Normal"/>
    <w:next w:val="Normal"/>
    <w:autoRedefine/>
    <w:uiPriority w:val="39"/>
    <w:semiHidden/>
    <w:rsid w:val="00EB7B28"/>
    <w:pPr>
      <w:ind w:left="1100"/>
    </w:pPr>
    <w:rPr>
      <w:sz w:val="20"/>
      <w:szCs w:val="20"/>
    </w:rPr>
  </w:style>
  <w:style w:type="paragraph" w:styleId="TOC8">
    <w:name w:val="toc 8"/>
    <w:basedOn w:val="Normal"/>
    <w:next w:val="Normal"/>
    <w:autoRedefine/>
    <w:uiPriority w:val="39"/>
    <w:semiHidden/>
    <w:rsid w:val="00EB7B28"/>
    <w:pPr>
      <w:ind w:left="1320"/>
    </w:pPr>
    <w:rPr>
      <w:sz w:val="20"/>
      <w:szCs w:val="20"/>
    </w:rPr>
  </w:style>
  <w:style w:type="paragraph" w:styleId="TOC9">
    <w:name w:val="toc 9"/>
    <w:basedOn w:val="Normal"/>
    <w:next w:val="Normal"/>
    <w:autoRedefine/>
    <w:uiPriority w:val="39"/>
    <w:semiHidden/>
    <w:rsid w:val="00EB7B28"/>
    <w:pPr>
      <w:ind w:left="1540"/>
    </w:pPr>
    <w:rPr>
      <w:sz w:val="20"/>
      <w:szCs w:val="20"/>
    </w:rPr>
  </w:style>
  <w:style w:type="paragraph" w:styleId="TOCHeading">
    <w:name w:val="TOC Heading"/>
    <w:basedOn w:val="Heading1"/>
    <w:next w:val="Normal"/>
    <w:uiPriority w:val="39"/>
    <w:semiHidden/>
    <w:unhideWhenUsed/>
    <w:qFormat/>
    <w:rsid w:val="00EB7B2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CommentReference">
    <w:name w:val="annotation reference"/>
    <w:basedOn w:val="DefaultParagraphFont"/>
    <w:uiPriority w:val="99"/>
    <w:semiHidden/>
    <w:rsid w:val="00EB7B28"/>
    <w:rPr>
      <w:sz w:val="16"/>
      <w:szCs w:val="16"/>
    </w:rPr>
  </w:style>
  <w:style w:type="paragraph" w:styleId="CommentText">
    <w:name w:val="annotation text"/>
    <w:basedOn w:val="Normal"/>
    <w:link w:val="CommentTextChar"/>
    <w:uiPriority w:val="99"/>
    <w:semiHidden/>
    <w:rsid w:val="00EB7B28"/>
    <w:rPr>
      <w:sz w:val="20"/>
      <w:szCs w:val="20"/>
    </w:rPr>
  </w:style>
  <w:style w:type="character" w:customStyle="1" w:styleId="CommentTextChar">
    <w:name w:val="Comment Text Char"/>
    <w:basedOn w:val="DefaultParagraphFont"/>
    <w:link w:val="CommentText"/>
    <w:uiPriority w:val="99"/>
    <w:semiHidden/>
    <w:rsid w:val="00EB7B28"/>
    <w:rPr>
      <w:sz w:val="20"/>
      <w:szCs w:val="20"/>
    </w:rPr>
  </w:style>
  <w:style w:type="paragraph" w:styleId="CommentSubject">
    <w:name w:val="annotation subject"/>
    <w:basedOn w:val="CommentText"/>
    <w:next w:val="CommentText"/>
    <w:link w:val="CommentSubjectChar"/>
    <w:semiHidden/>
    <w:rsid w:val="00EB7B28"/>
    <w:rPr>
      <w:b/>
      <w:bCs/>
    </w:rPr>
  </w:style>
  <w:style w:type="character" w:customStyle="1" w:styleId="CommentSubjectChar">
    <w:name w:val="Comment Subject Char"/>
    <w:basedOn w:val="CommentTextChar"/>
    <w:link w:val="CommentSubject"/>
    <w:semiHidden/>
    <w:rsid w:val="00EB7B28"/>
    <w:rPr>
      <w:b/>
      <w:bCs/>
      <w:sz w:val="20"/>
      <w:szCs w:val="20"/>
    </w:rPr>
  </w:style>
  <w:style w:type="paragraph" w:customStyle="1" w:styleId="HLHalfLine">
    <w:name w:val="HL Half Line"/>
    <w:basedOn w:val="L1Paragraph"/>
    <w:qFormat/>
    <w:rsid w:val="00EB7B28"/>
    <w:pPr>
      <w:spacing w:after="0"/>
    </w:pPr>
    <w:rPr>
      <w:sz w:val="10"/>
    </w:rPr>
  </w:style>
  <w:style w:type="paragraph" w:customStyle="1" w:styleId="SPNumber">
    <w:name w:val="SP Number"/>
    <w:basedOn w:val="Normal"/>
    <w:qFormat/>
    <w:rsid w:val="00EB7B28"/>
    <w:pPr>
      <w:jc w:val="center"/>
    </w:pPr>
    <w:rPr>
      <w:rFonts w:ascii="Calibri" w:hAnsi="Calibri" w:cs="Calibri"/>
      <w:b/>
      <w:sz w:val="24"/>
      <w:szCs w:val="18"/>
    </w:rPr>
  </w:style>
  <w:style w:type="paragraph" w:customStyle="1" w:styleId="L2Paragraph">
    <w:name w:val="L2 Paragraph"/>
    <w:link w:val="L2ParagraphChar"/>
    <w:qFormat/>
    <w:rsid w:val="00EB7B28"/>
    <w:pPr>
      <w:tabs>
        <w:tab w:val="center" w:pos="4320"/>
        <w:tab w:val="right" w:pos="8640"/>
      </w:tabs>
      <w:spacing w:after="240"/>
      <w:ind w:left="890"/>
    </w:pPr>
    <w:rPr>
      <w:rFonts w:ascii="Arial" w:hAnsi="Arial" w:cs="Arial"/>
      <w:color w:val="auto"/>
      <w:sz w:val="20"/>
    </w:rPr>
  </w:style>
  <w:style w:type="character" w:customStyle="1" w:styleId="L2ParagraphChar">
    <w:name w:val="L2 Paragraph Char"/>
    <w:basedOn w:val="DefaultParagraphFont"/>
    <w:link w:val="L2Paragraph"/>
    <w:rsid w:val="00EB7B28"/>
    <w:rPr>
      <w:rFonts w:ascii="Arial" w:hAnsi="Arial" w:cs="Arial"/>
      <w:color w:val="auto"/>
      <w:sz w:val="20"/>
    </w:rPr>
  </w:style>
  <w:style w:type="paragraph" w:customStyle="1" w:styleId="L1Notes">
    <w:name w:val="L1 Notes"/>
    <w:basedOn w:val="L1Paragraph"/>
    <w:qFormat/>
    <w:rsid w:val="00EB7B28"/>
    <w:rPr>
      <w:i/>
    </w:rPr>
  </w:style>
  <w:style w:type="paragraph" w:customStyle="1" w:styleId="L2List">
    <w:name w:val="L2 List"/>
    <w:basedOn w:val="Normal"/>
    <w:qFormat/>
    <w:rsid w:val="00EB7B28"/>
    <w:pPr>
      <w:numPr>
        <w:numId w:val="4"/>
      </w:numPr>
      <w:tabs>
        <w:tab w:val="clear" w:pos="1800"/>
        <w:tab w:val="num" w:pos="2105"/>
      </w:tabs>
      <w:spacing w:before="120" w:after="120"/>
      <w:ind w:left="2105"/>
      <w:outlineLvl w:val="9"/>
    </w:pPr>
    <w:rPr>
      <w:rFonts w:ascii="Arial" w:hAnsi="Arial" w:cs="Times New Roman"/>
      <w:sz w:val="20"/>
    </w:rPr>
  </w:style>
  <w:style w:type="character" w:styleId="PlaceholderText">
    <w:name w:val="Placeholder Text"/>
    <w:basedOn w:val="DefaultParagraphFont"/>
    <w:uiPriority w:val="99"/>
    <w:semiHidden/>
    <w:rsid w:val="00EB7B28"/>
    <w:rPr>
      <w:color w:val="808080"/>
    </w:rPr>
  </w:style>
  <w:style w:type="paragraph" w:customStyle="1" w:styleId="SPHeader">
    <w:name w:val="SP Header"/>
    <w:basedOn w:val="SPHeaderInput"/>
    <w:qFormat/>
    <w:rsid w:val="00EB7B28"/>
    <w:rPr>
      <w:b/>
      <w:smallCaps/>
    </w:rPr>
  </w:style>
  <w:style w:type="paragraph" w:customStyle="1" w:styleId="SPHeaderInput">
    <w:name w:val="SP Header Input"/>
    <w:basedOn w:val="Header"/>
    <w:qFormat/>
    <w:rsid w:val="00EB7B28"/>
    <w:pPr>
      <w:jc w:val="center"/>
    </w:pPr>
    <w:rPr>
      <w:rFonts w:ascii="Calibri" w:hAnsi="Calibri" w:cs="Calibri"/>
      <w:sz w:val="18"/>
      <w:szCs w:val="18"/>
    </w:rPr>
  </w:style>
  <w:style w:type="paragraph" w:customStyle="1" w:styleId="SPTitle">
    <w:name w:val="SP Title"/>
    <w:basedOn w:val="Header"/>
    <w:qFormat/>
    <w:rsid w:val="00EB7B28"/>
    <w:pPr>
      <w:jc w:val="center"/>
    </w:pPr>
    <w:rPr>
      <w:rFonts w:ascii="Arial Black" w:hAnsi="Arial Black" w:cs="Calibri"/>
      <w:bCs/>
      <w:sz w:val="28"/>
    </w:rPr>
  </w:style>
  <w:style w:type="paragraph" w:customStyle="1" w:styleId="L1Bullet">
    <w:name w:val="L1 Bullet"/>
    <w:basedOn w:val="L2Paragraph"/>
    <w:qFormat/>
    <w:rsid w:val="00EB7B28"/>
    <w:pPr>
      <w:numPr>
        <w:numId w:val="9"/>
      </w:numPr>
      <w:spacing w:after="120"/>
    </w:pPr>
  </w:style>
  <w:style w:type="paragraph" w:customStyle="1" w:styleId="TCTableCaption">
    <w:name w:val="TC Table Caption"/>
    <w:basedOn w:val="Normal"/>
    <w:qFormat/>
    <w:rsid w:val="00EB7B28"/>
    <w:pPr>
      <w:keepNext/>
      <w:tabs>
        <w:tab w:val="left" w:pos="1001"/>
      </w:tabs>
      <w:spacing w:after="120"/>
      <w:jc w:val="center"/>
    </w:pPr>
    <w:rPr>
      <w:rFonts w:ascii="Arial" w:hAnsi="Arial" w:cs="Arial"/>
      <w:b/>
      <w:bCs/>
      <w:color w:val="000000" w:themeColor="text1"/>
      <w:sz w:val="20"/>
      <w:szCs w:val="18"/>
    </w:rPr>
  </w:style>
  <w:style w:type="paragraph" w:customStyle="1" w:styleId="L1Bulletss">
    <w:name w:val="L1 Bullet ss"/>
    <w:basedOn w:val="L1Bullet"/>
    <w:qFormat/>
    <w:rsid w:val="00EB7B28"/>
    <w:pPr>
      <w:spacing w:after="0"/>
    </w:pPr>
  </w:style>
  <w:style w:type="paragraph" w:customStyle="1" w:styleId="TBTableBullet">
    <w:name w:val="TB Table Bullet"/>
    <w:basedOn w:val="Normal"/>
    <w:qFormat/>
    <w:rsid w:val="00722303"/>
    <w:pPr>
      <w:numPr>
        <w:numId w:val="5"/>
      </w:numPr>
      <w:spacing w:after="120"/>
      <w:ind w:left="187" w:hanging="187"/>
      <w:outlineLvl w:val="9"/>
    </w:pPr>
    <w:rPr>
      <w:rFonts w:ascii="Arial" w:hAnsi="Arial" w:cs="Arial"/>
      <w:sz w:val="18"/>
      <w:szCs w:val="20"/>
    </w:rPr>
  </w:style>
  <w:style w:type="paragraph" w:customStyle="1" w:styleId="Heading2NOTOC">
    <w:name w:val="Heading 2 NO TOC"/>
    <w:basedOn w:val="Heading2"/>
    <w:qFormat/>
    <w:rsid w:val="00EB7B28"/>
    <w:pPr>
      <w:numPr>
        <w:ilvl w:val="0"/>
        <w:numId w:val="0"/>
      </w:numPr>
      <w:tabs>
        <w:tab w:val="left" w:pos="540"/>
      </w:tabs>
      <w:ind w:left="540" w:hanging="540"/>
    </w:pPr>
    <w:rPr>
      <w:sz w:val="22"/>
    </w:rPr>
  </w:style>
  <w:style w:type="paragraph" w:customStyle="1" w:styleId="TNTableNotes">
    <w:name w:val="TN Table Notes"/>
    <w:basedOn w:val="L1Notes"/>
    <w:qFormat/>
    <w:rsid w:val="00EB7B28"/>
    <w:pPr>
      <w:spacing w:line="220" w:lineRule="exact"/>
    </w:pPr>
    <w:rPr>
      <w:sz w:val="18"/>
    </w:rPr>
  </w:style>
  <w:style w:type="paragraph" w:customStyle="1" w:styleId="L1NotesHeader">
    <w:name w:val="L1 Notes Header"/>
    <w:basedOn w:val="L1Notes"/>
    <w:rsid w:val="00EB7B28"/>
    <w:rPr>
      <w:b/>
      <w:bCs/>
      <w:iCs/>
    </w:rPr>
  </w:style>
  <w:style w:type="paragraph" w:customStyle="1" w:styleId="TBBTableBulletsubbullet">
    <w:name w:val="TBB Table Bullet subbullet"/>
    <w:basedOn w:val="TBTableBullet"/>
    <w:qFormat/>
    <w:rsid w:val="00EB7B28"/>
    <w:pPr>
      <w:numPr>
        <w:numId w:val="6"/>
      </w:numPr>
    </w:pPr>
  </w:style>
  <w:style w:type="paragraph" w:customStyle="1" w:styleId="TCTableCaptionNOTOC">
    <w:name w:val="TC Table Caption NO TOC"/>
    <w:basedOn w:val="TCTableCaption"/>
    <w:qFormat/>
    <w:rsid w:val="00EB7B28"/>
  </w:style>
  <w:style w:type="paragraph" w:customStyle="1" w:styleId="FigureBody">
    <w:name w:val="Figure Body"/>
    <w:basedOn w:val="Normal"/>
    <w:qFormat/>
    <w:rsid w:val="00EB7B28"/>
    <w:pPr>
      <w:jc w:val="center"/>
    </w:pPr>
    <w:rPr>
      <w:rFonts w:ascii="Arial" w:hAnsi="Arial" w:cs="Arial"/>
      <w:b/>
      <w:sz w:val="20"/>
    </w:rPr>
  </w:style>
  <w:style w:type="paragraph" w:customStyle="1" w:styleId="Logo">
    <w:name w:val="Logo"/>
    <w:basedOn w:val="Header"/>
    <w:qFormat/>
    <w:rsid w:val="00EB7B28"/>
    <w:pPr>
      <w:jc w:val="center"/>
    </w:pPr>
    <w:rPr>
      <w:rFonts w:ascii="Arial Black" w:hAnsi="Arial Black"/>
      <w:color w:val="FFFFFF"/>
      <w:sz w:val="18"/>
      <w:szCs w:val="18"/>
    </w:rPr>
  </w:style>
  <w:style w:type="character" w:customStyle="1" w:styleId="Notes">
    <w:name w:val="Notes"/>
    <w:basedOn w:val="DefaultParagraphFont"/>
    <w:uiPriority w:val="1"/>
    <w:qFormat/>
    <w:rsid w:val="00EB7B28"/>
    <w:rPr>
      <w:b/>
    </w:rPr>
  </w:style>
  <w:style w:type="character" w:customStyle="1" w:styleId="L1NotesBold">
    <w:name w:val="L1 Notes Bold"/>
    <w:basedOn w:val="DefaultParagraphFont"/>
    <w:uiPriority w:val="1"/>
    <w:qFormat/>
    <w:rsid w:val="00EB7B28"/>
    <w:rPr>
      <w:b/>
    </w:rPr>
  </w:style>
  <w:style w:type="paragraph" w:customStyle="1" w:styleId="L2Bullet">
    <w:name w:val="L2 Bullet"/>
    <w:qFormat/>
    <w:rsid w:val="00EB7B28"/>
    <w:pPr>
      <w:numPr>
        <w:numId w:val="7"/>
      </w:numPr>
      <w:spacing w:after="120"/>
    </w:pPr>
    <w:rPr>
      <w:rFonts w:ascii="Arial" w:hAnsi="Arial" w:cs="Arial"/>
      <w:color w:val="auto"/>
      <w:sz w:val="20"/>
    </w:rPr>
  </w:style>
  <w:style w:type="paragraph" w:customStyle="1" w:styleId="H3Continued">
    <w:name w:val="H3 Continued"/>
    <w:basedOn w:val="Heading3"/>
    <w:qFormat/>
    <w:rsid w:val="00EB7B28"/>
    <w:pPr>
      <w:numPr>
        <w:ilvl w:val="0"/>
        <w:numId w:val="0"/>
      </w:numPr>
    </w:pPr>
  </w:style>
  <w:style w:type="paragraph" w:customStyle="1" w:styleId="PBPageBreak">
    <w:name w:val="PB Page Break"/>
    <w:basedOn w:val="L1Paragraph"/>
    <w:qFormat/>
    <w:rsid w:val="00EB7B28"/>
    <w:pPr>
      <w:keepLines w:val="0"/>
      <w:pageBreakBefore/>
    </w:pPr>
    <w:rPr>
      <w:sz w:val="12"/>
    </w:rPr>
  </w:style>
  <w:style w:type="paragraph" w:customStyle="1" w:styleId="TT6TableText6pt">
    <w:name w:val="TT6 Table Text 6pt"/>
    <w:basedOn w:val="TTTableText"/>
    <w:qFormat/>
    <w:rsid w:val="00EB7B28"/>
    <w:pPr>
      <w:keepLines/>
      <w:spacing w:after="80"/>
    </w:pPr>
    <w:rPr>
      <w:sz w:val="12"/>
    </w:rPr>
  </w:style>
  <w:style w:type="paragraph" w:styleId="FootnoteText">
    <w:name w:val="footnote text"/>
    <w:basedOn w:val="Normal"/>
    <w:link w:val="FootnoteTextChar"/>
    <w:semiHidden/>
    <w:unhideWhenUsed/>
    <w:rsid w:val="00EB7B28"/>
    <w:rPr>
      <w:sz w:val="20"/>
      <w:szCs w:val="20"/>
    </w:rPr>
  </w:style>
  <w:style w:type="character" w:customStyle="1" w:styleId="FootnoteTextChar">
    <w:name w:val="Footnote Text Char"/>
    <w:basedOn w:val="DefaultParagraphFont"/>
    <w:link w:val="FootnoteText"/>
    <w:semiHidden/>
    <w:rsid w:val="00EB7B28"/>
    <w:rPr>
      <w:sz w:val="20"/>
      <w:szCs w:val="20"/>
    </w:rPr>
  </w:style>
  <w:style w:type="character" w:styleId="FootnoteReference">
    <w:name w:val="footnote reference"/>
    <w:basedOn w:val="DefaultParagraphFont"/>
    <w:semiHidden/>
    <w:unhideWhenUsed/>
    <w:rsid w:val="00EB7B28"/>
    <w:rPr>
      <w:vertAlign w:val="superscript"/>
    </w:rPr>
  </w:style>
  <w:style w:type="paragraph" w:customStyle="1" w:styleId="TT6BTableBullet6pt">
    <w:name w:val="TT6B Table Bullet 6 pt"/>
    <w:basedOn w:val="TT6TableText6pt"/>
    <w:qFormat/>
    <w:rsid w:val="00EB7B28"/>
    <w:pPr>
      <w:numPr>
        <w:numId w:val="8"/>
      </w:numPr>
      <w:spacing w:after="60"/>
      <w:ind w:left="259" w:hanging="259"/>
    </w:pPr>
  </w:style>
  <w:style w:type="character" w:customStyle="1" w:styleId="HiddenTextforStyles">
    <w:name w:val="Hidden Text for Styles"/>
    <w:basedOn w:val="DefaultParagraphFont"/>
    <w:uiPriority w:val="1"/>
    <w:qFormat/>
    <w:rsid w:val="00EB7B28"/>
    <w:rPr>
      <w:vanish/>
      <w:color w:val="3333FF"/>
    </w:rPr>
  </w:style>
  <w:style w:type="paragraph" w:customStyle="1" w:styleId="FigureCaption">
    <w:name w:val="Figure Caption"/>
    <w:basedOn w:val="Normal"/>
    <w:qFormat/>
    <w:rsid w:val="00EB7B28"/>
    <w:pPr>
      <w:tabs>
        <w:tab w:val="left" w:pos="1080"/>
      </w:tabs>
      <w:spacing w:after="200"/>
      <w:jc w:val="center"/>
    </w:pPr>
    <w:rPr>
      <w:rFonts w:ascii="Arial" w:hAnsi="Arial"/>
      <w:b/>
      <w:bCs/>
      <w:color w:val="000000" w:themeColor="text1"/>
      <w:sz w:val="20"/>
      <w:szCs w:val="18"/>
    </w:rPr>
  </w:style>
  <w:style w:type="paragraph" w:styleId="Date">
    <w:name w:val="Date"/>
    <w:basedOn w:val="Normal"/>
    <w:next w:val="Normal"/>
    <w:link w:val="DateChar"/>
    <w:rsid w:val="00EB7B28"/>
  </w:style>
  <w:style w:type="character" w:customStyle="1" w:styleId="DateChar">
    <w:name w:val="Date Char"/>
    <w:basedOn w:val="DefaultParagraphFont"/>
    <w:link w:val="Date"/>
    <w:rsid w:val="00EB7B28"/>
  </w:style>
  <w:style w:type="paragraph" w:customStyle="1" w:styleId="L1ParagraphNumbered">
    <w:name w:val="L1 Paragraph Numbered"/>
    <w:basedOn w:val="Heading3"/>
    <w:qFormat/>
    <w:rsid w:val="00EB7B28"/>
    <w:pPr>
      <w:numPr>
        <w:ilvl w:val="3"/>
      </w:numPr>
    </w:pPr>
    <w:rPr>
      <w:b w:val="0"/>
      <w:sz w:val="20"/>
    </w:rPr>
  </w:style>
  <w:style w:type="paragraph" w:customStyle="1" w:styleId="TBPTableBulletParagraph">
    <w:name w:val="TBP Table Bullet Paragraph"/>
    <w:basedOn w:val="TTTableText"/>
    <w:qFormat/>
    <w:rsid w:val="00EB7B28"/>
    <w:pPr>
      <w:ind w:left="360"/>
    </w:pPr>
  </w:style>
  <w:style w:type="paragraph" w:customStyle="1" w:styleId="L1ParagraphNumberedsublist">
    <w:name w:val="L1 Paragraph Numbered sublist"/>
    <w:qFormat/>
    <w:rsid w:val="00EB7B28"/>
    <w:pPr>
      <w:numPr>
        <w:numId w:val="13"/>
      </w:numPr>
      <w:spacing w:after="120"/>
    </w:pPr>
    <w:rPr>
      <w:rFonts w:ascii="Arial" w:hAnsi="Arial" w:cs="Times New Roman"/>
      <w:sz w:val="20"/>
    </w:rPr>
  </w:style>
  <w:style w:type="paragraph" w:customStyle="1" w:styleId="L1paragraphnumberedsublistbullet">
    <w:name w:val="L1 paragraph numbered sublist bullet"/>
    <w:qFormat/>
    <w:rsid w:val="00EB7B28"/>
    <w:pPr>
      <w:numPr>
        <w:numId w:val="10"/>
      </w:numPr>
      <w:spacing w:after="120"/>
      <w:ind w:left="1583" w:hanging="333"/>
    </w:pPr>
    <w:rPr>
      <w:rFonts w:ascii="Arial" w:hAnsi="Arial" w:cs="Arial"/>
      <w:color w:val="auto"/>
      <w:sz w:val="20"/>
    </w:rPr>
  </w:style>
  <w:style w:type="paragraph" w:styleId="TableofFigures">
    <w:name w:val="table of figures"/>
    <w:basedOn w:val="Normal"/>
    <w:next w:val="Normal"/>
    <w:uiPriority w:val="99"/>
    <w:unhideWhenUsed/>
    <w:rsid w:val="00EB7B28"/>
  </w:style>
  <w:style w:type="paragraph" w:customStyle="1" w:styleId="L1List">
    <w:name w:val="L1 List"/>
    <w:basedOn w:val="L1ParagraphNumbered"/>
    <w:qFormat/>
    <w:rsid w:val="00EB7B28"/>
    <w:pPr>
      <w:numPr>
        <w:ilvl w:val="0"/>
        <w:numId w:val="11"/>
      </w:numPr>
    </w:pPr>
  </w:style>
  <w:style w:type="paragraph" w:customStyle="1" w:styleId="L2Bulletss">
    <w:name w:val="L2 Bullet ss"/>
    <w:basedOn w:val="L2Bullet"/>
    <w:qFormat/>
    <w:rsid w:val="00EB7B28"/>
    <w:pPr>
      <w:spacing w:after="0"/>
    </w:pPr>
  </w:style>
  <w:style w:type="paragraph" w:customStyle="1" w:styleId="L2ParagraphNumbered">
    <w:name w:val="L2 Paragraph Numbered"/>
    <w:qFormat/>
    <w:rsid w:val="00EB7B28"/>
    <w:pPr>
      <w:numPr>
        <w:ilvl w:val="4"/>
        <w:numId w:val="12"/>
      </w:numPr>
      <w:spacing w:after="120"/>
    </w:pPr>
    <w:rPr>
      <w:rFonts w:ascii="Arial" w:hAnsi="Arial" w:cs="Arial"/>
      <w:sz w:val="20"/>
    </w:rPr>
  </w:style>
  <w:style w:type="paragraph" w:customStyle="1" w:styleId="L3Bullet">
    <w:name w:val="L3 Bullet"/>
    <w:basedOn w:val="L2Bullet"/>
    <w:qFormat/>
    <w:rsid w:val="00EB7B28"/>
    <w:pPr>
      <w:numPr>
        <w:ilvl w:val="2"/>
      </w:numPr>
      <w:ind w:left="2105"/>
    </w:pPr>
  </w:style>
  <w:style w:type="paragraph" w:customStyle="1" w:styleId="TTTabletext3x3">
    <w:name w:val="TT Table text 3x3"/>
    <w:basedOn w:val="L2Paragraph"/>
    <w:qFormat/>
    <w:rsid w:val="00EB7B28"/>
    <w:pPr>
      <w:spacing w:before="60" w:after="60"/>
      <w:ind w:left="0"/>
    </w:pPr>
  </w:style>
  <w:style w:type="paragraph" w:customStyle="1" w:styleId="SPTitlePage2">
    <w:name w:val="SP Title Page 2"/>
    <w:basedOn w:val="SPTitle"/>
    <w:qFormat/>
    <w:rsid w:val="00EB7B28"/>
    <w:rPr>
      <w:sz w:val="24"/>
    </w:rPr>
  </w:style>
  <w:style w:type="paragraph" w:customStyle="1" w:styleId="SLC">
    <w:name w:val="SLC"/>
    <w:basedOn w:val="SPHeader"/>
    <w:qFormat/>
    <w:rsid w:val="00EB7B28"/>
    <w:rPr>
      <w:sz w:val="28"/>
    </w:rPr>
  </w:style>
  <w:style w:type="paragraph" w:customStyle="1" w:styleId="AppendixHeading1">
    <w:name w:val="Appendix Heading 1"/>
    <w:basedOn w:val="Heading1"/>
    <w:qFormat/>
    <w:rsid w:val="00710668"/>
    <w:pPr>
      <w:numPr>
        <w:numId w:val="28"/>
      </w:numPr>
    </w:pPr>
    <w:rPr>
      <w:szCs w:val="24"/>
    </w:rPr>
  </w:style>
  <w:style w:type="paragraph" w:customStyle="1" w:styleId="AppendixHeading2">
    <w:name w:val="Appendix Heading 2"/>
    <w:basedOn w:val="Heading2"/>
    <w:qFormat/>
    <w:rsid w:val="00EB7B28"/>
    <w:pPr>
      <w:numPr>
        <w:numId w:val="26"/>
      </w:numPr>
      <w:tabs>
        <w:tab w:val="left" w:pos="703"/>
      </w:tabs>
      <w:spacing w:after="0" w:line="240" w:lineRule="auto"/>
      <w:ind w:hanging="720"/>
    </w:pPr>
  </w:style>
  <w:style w:type="paragraph" w:customStyle="1" w:styleId="TableParagraph">
    <w:name w:val="Table Paragraph"/>
    <w:basedOn w:val="Normal"/>
    <w:uiPriority w:val="1"/>
    <w:qFormat/>
    <w:rsid w:val="00D70660"/>
    <w:pPr>
      <w:widowControl w:val="0"/>
      <w:autoSpaceDE w:val="0"/>
      <w:autoSpaceDN w:val="0"/>
      <w:outlineLvl w:val="9"/>
    </w:pPr>
    <w:rPr>
      <w:rFonts w:ascii="Times New Roman" w:hAnsi="Times New Roman" w:cs="Times New Roman"/>
      <w:color w:val="auto"/>
    </w:rPr>
  </w:style>
  <w:style w:type="paragraph" w:customStyle="1" w:styleId="TableBullet">
    <w:name w:val="Table Bullet"/>
    <w:basedOn w:val="Normal"/>
    <w:qFormat/>
    <w:rsid w:val="002E3EDF"/>
    <w:pPr>
      <w:numPr>
        <w:numId w:val="15"/>
      </w:numPr>
      <w:tabs>
        <w:tab w:val="left" w:pos="432"/>
      </w:tabs>
      <w:spacing w:after="120"/>
      <w:outlineLvl w:val="9"/>
    </w:pPr>
    <w:rPr>
      <w:rFonts w:ascii="Tahoma" w:hAnsi="Tahoma" w:cs="Times New Roman"/>
      <w:color w:val="auto"/>
      <w:sz w:val="20"/>
    </w:rPr>
  </w:style>
  <w:style w:type="paragraph" w:customStyle="1" w:styleId="A1AppendixParagraph">
    <w:name w:val="A1 Appendix Paragraph"/>
    <w:basedOn w:val="L1Paragraph"/>
    <w:qFormat/>
    <w:rsid w:val="00E8023F"/>
  </w:style>
  <w:style w:type="paragraph" w:customStyle="1" w:styleId="AppendixHeading3">
    <w:name w:val="Appendix Heading 3"/>
    <w:basedOn w:val="Normal"/>
    <w:rsid w:val="00EB365A"/>
  </w:style>
  <w:style w:type="paragraph" w:customStyle="1" w:styleId="AppendixHeading4">
    <w:name w:val="Appendix Heading 4"/>
    <w:basedOn w:val="Normal"/>
    <w:rsid w:val="00EB365A"/>
  </w:style>
  <w:style w:type="numbering" w:customStyle="1" w:styleId="Appendix">
    <w:name w:val="Appendix"/>
    <w:uiPriority w:val="99"/>
    <w:rsid w:val="00EB365A"/>
    <w:pPr>
      <w:numPr>
        <w:numId w:val="18"/>
      </w:numPr>
    </w:pPr>
  </w:style>
  <w:style w:type="paragraph" w:styleId="Caption">
    <w:name w:val="caption"/>
    <w:basedOn w:val="Normal"/>
    <w:next w:val="Normal"/>
    <w:unhideWhenUsed/>
    <w:qFormat/>
    <w:rsid w:val="00D20670"/>
    <w:pPr>
      <w:spacing w:after="200"/>
    </w:pPr>
    <w:rPr>
      <w:i/>
      <w:iCs/>
      <w:color w:val="1F497D" w:themeColor="text2"/>
      <w:sz w:val="18"/>
      <w:szCs w:val="18"/>
    </w:rPr>
  </w:style>
  <w:style w:type="character" w:customStyle="1" w:styleId="Bold">
    <w:name w:val="Bold"/>
    <w:basedOn w:val="DefaultParagraphFont"/>
    <w:uiPriority w:val="1"/>
    <w:qFormat/>
    <w:rsid w:val="00EB7B28"/>
    <w:rPr>
      <w:b/>
    </w:rPr>
  </w:style>
  <w:style w:type="character" w:customStyle="1" w:styleId="Italic">
    <w:name w:val="Italic"/>
    <w:basedOn w:val="DefaultParagraphFont"/>
    <w:uiPriority w:val="1"/>
    <w:qFormat/>
    <w:rsid w:val="00FA2A88"/>
    <w:rPr>
      <w:i/>
    </w:rPr>
  </w:style>
  <w:style w:type="paragraph" w:customStyle="1" w:styleId="TBTAbleBulletss">
    <w:name w:val="TB TAble Bullet ss"/>
    <w:basedOn w:val="TBTableBullet"/>
    <w:qFormat/>
    <w:rsid w:val="00FA2A88"/>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532316">
      <w:bodyDiv w:val="1"/>
      <w:marLeft w:val="0"/>
      <w:marRight w:val="0"/>
      <w:marTop w:val="0"/>
      <w:marBottom w:val="0"/>
      <w:divBdr>
        <w:top w:val="none" w:sz="0" w:space="0" w:color="auto"/>
        <w:left w:val="none" w:sz="0" w:space="0" w:color="auto"/>
        <w:bottom w:val="none" w:sz="0" w:space="0" w:color="auto"/>
        <w:right w:val="none" w:sz="0" w:space="0" w:color="auto"/>
      </w:divBdr>
    </w:div>
    <w:div w:id="48439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3.mpcconnect.com/sites/mpc-law-org/docs/Company%20Policies/MPC-12002.pdf" TargetMode="External"/><Relationship Id="rId39" Type="http://schemas.openxmlformats.org/officeDocument/2006/relationships/hyperlink" Target="https://www.amazon.com/Lifeproof-Waterproof-Case-iPhone-ONLY/dp/B00Z7SOICG/ref%3Dsr_1_5?keywords=lifeproof%2Bfre%2Biphone%2B8&amp;qid=1550762840&amp;s=gateway&amp;sr=8-5" TargetMode="External"/><Relationship Id="rId3" Type="http://schemas.openxmlformats.org/officeDocument/2006/relationships/customXml" Target="../customXml/item2.xml"/><Relationship Id="rId21" Type="http://schemas.openxmlformats.org/officeDocument/2006/relationships/image" Target="media/image2.jpeg"/><Relationship Id="rId34" Type="http://schemas.openxmlformats.org/officeDocument/2006/relationships/hyperlink" Target="https://www.amazon.com/Lifeproof-Waterproof-iPhone-4-7-Inch-Version/dp/B00Z7RQ5QY/ref%3Dsr_1_9?keywords=lifeproof%2Biphone%2B6s%2B&amp;qid=1550762723&amp;s=gateway&amp;sr=8-9" TargetMode="External"/><Relationship Id="rId42" Type="http://schemas.openxmlformats.org/officeDocument/2006/relationships/hyperlink" Target="https://www.amazon.com/Lifeproof-FR%C4%92-Waterproof-Case-iPhone/dp/B07GBH64Y7/ref%3Dsr_1_5?keywords=lifeproof%2Bfre%2Biphone%2B8&amp;qid=1552948293&amp;s=gateway&amp;sr=8-5"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3.mpcconnect.com/sites/mpc-law-org/docs/Company%20Policies/MPC-10006.pdf" TargetMode="External"/><Relationship Id="rId33" Type="http://schemas.openxmlformats.org/officeDocument/2006/relationships/hyperlink" Target="https://www.amazon.com/Lifeproof-Waterproof-iPhone-4-7-Inch-Version/dp/B00Z7RQ5QY/ref%3Dsr_1_9?keywords=lifeproof%2Biphone%2B6s%2B&amp;qid=1550762723&amp;s=gateway&amp;sr=8-9" TargetMode="External"/><Relationship Id="rId38" Type="http://schemas.openxmlformats.org/officeDocument/2006/relationships/hyperlink" Target="https://www.amazon.com/Lifeproof-Waterproof-Case-iPhone-Plus/dp/B00Z7SIJPI/ref%3Dsr_1_7?keywords=lifeproof%2Bfre%2Biphone%2B7%2B&amp;qid=1550762817&amp;s=gateway&amp;sr=8-7" TargetMode="External"/><Relationship Id="rId46"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yperlink" Target="http://ww3.mpcconnect.com/sites/mpc-law-org/docs/Company%20Policies/MPC-6002.pdf" TargetMode="External"/><Relationship Id="rId20" Type="http://schemas.openxmlformats.org/officeDocument/2006/relationships/hyperlink" Target="http://ww3.mpcconnect.com/sites/mpc-law-org/docs/Company%20Policies/MPC-12002.pdf" TargetMode="External"/><Relationship Id="rId29" Type="http://schemas.openxmlformats.org/officeDocument/2006/relationships/image" Target="media/image4.jpeg"/><Relationship Id="rId41" Type="http://schemas.openxmlformats.org/officeDocument/2006/relationships/hyperlink" Target="https://www.amazon.com/Lifeproof-Waterproof-Case-iPhone-ONLY/dp/B00Z7SZ1D6/ref%3Dsr_1_fkmr0_2?keywords=lifeproof%2Bfre%2Biphone%2BX%2Bblack%2Fgray&amp;qid=1552948516&amp;s=gateway&amp;sr=8-2-fkmr0"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hyperlink" Target="https://www.amazon.com/Lifeproof-x112-Waterproof-Case-iPhone/dp/B00Z7SOICG/ref%3Ddp_ob_title_wld" TargetMode="External"/><Relationship Id="rId40" Type="http://schemas.openxmlformats.org/officeDocument/2006/relationships/hyperlink" Target="https://www.amazon.com/Lifeproof-Waterproof-Case-iPhone-Plus/dp/B00Z7TXGC8/ref%3Dsr_1_4?keywords=lifeproof%2Bfre%2Biphone%2B8&amp;qid=1552948293&amp;s=gateway&amp;sr=8-4" TargetMode="External"/><Relationship Id="rId45"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footer" Target="footer2.xml"/><Relationship Id="rId28" Type="http://schemas.openxmlformats.org/officeDocument/2006/relationships/image" Target="media/image3.jpeg"/><Relationship Id="rId36" Type="http://schemas.openxmlformats.org/officeDocument/2006/relationships/hyperlink" Target="https://www.amazon.com/Lifeproof-iPhone-Plus-Waterproof-Version/dp/B00Z7RPGSC/ref%3Dsr_1_7?keywords=lifeproof%2Biphone%2B6s%2B&amp;qid=1550762651&amp;s=gateway&amp;sr=8-7" TargetMode="External"/><Relationship Id="rId10" Type="http://schemas.openxmlformats.org/officeDocument/2006/relationships/footnotes" Target="footnotes.xml"/><Relationship Id="rId19" Type="http://schemas.openxmlformats.org/officeDocument/2006/relationships/hyperlink" Target="http://ww3.mpcconnect.com/sites/mpc-law-org/docs/Company%20Policies/MPC-12003.pdf" TargetMode="External"/><Relationship Id="rId31" Type="http://schemas.openxmlformats.org/officeDocument/2006/relationships/image" Target="media/image5.png"/><Relationship Id="rId44" Type="http://schemas.openxmlformats.org/officeDocument/2006/relationships/hyperlink" Target="https://www.amazon.com/Lifeproof-x112-Waterproof-Case-iPhone/dp/B00Z7SOICG/ref%3Ddp_ob_title_wld"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30" Type="http://schemas.openxmlformats.org/officeDocument/2006/relationships/image" Target="media/image5.jpeg"/><Relationship Id="rId35" Type="http://schemas.openxmlformats.org/officeDocument/2006/relationships/hyperlink" Target="https://www.amazon.com/Lifeproof-iPhone-Plus-Waterproof-Version/dp/B00Z7RPGSC/ref%3Dsr_1_7?keywords=lifeproof%2Biphone%2B6s%2B&amp;qid=1550762651&amp;s=gateway&amp;sr=8-7" TargetMode="External"/><Relationship Id="rId43" Type="http://schemas.openxmlformats.org/officeDocument/2006/relationships/hyperlink" Target="https://www.amazon.com/LifeProof-FR%C4%92-Waterproof-Case-iPhone/dp/B07VSPTR5K/ref%3Dsr_1_4?crid=27ILFD7MSW1C7&amp;keywords=iphone%2B11%2Blifeproof%2Bfre%2Bcase&amp;qid=1579107776&amp;sprefix=iphone%2B11%2Blifeproof%2Bfre%2Caps%2C182&amp;sr=8-4"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ayl\AppData\Roaming\Microsoft\Templates\Template%20MZ%20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2545D2F1BC8A4DA59E3A27CD7EDF8C" ma:contentTypeVersion="4" ma:contentTypeDescription="Create a new document." ma:contentTypeScope="" ma:versionID="e51d560fb34f1efc150da49e54014202">
  <xsd:schema xmlns:xsd="http://www.w3.org/2001/XMLSchema" xmlns:xs="http://www.w3.org/2001/XMLSchema" xmlns:p="http://schemas.microsoft.com/office/2006/metadata/properties" xmlns:ns2="b4af9a1f-1080-4b69-9057-9a9822bf2272" targetNamespace="http://schemas.microsoft.com/office/2006/metadata/properties" ma:root="true" ma:fieldsID="626387ec89d6c36cb291897d1fd0a4f1" ns2:_="">
    <xsd:import namespace="b4af9a1f-1080-4b69-9057-9a9822bf22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f9a1f-1080-4b69-9057-9a9822bf2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96B36F-CDE1-46C4-AF3B-B8BB1A946B60}">
  <ds:schemaRefs>
    <ds:schemaRef ds:uri="http://schemas.openxmlformats.org/officeDocument/2006/bibliography"/>
  </ds:schemaRefs>
</ds:datastoreItem>
</file>

<file path=customXml/itemProps2.xml><?xml version="1.0" encoding="utf-8"?>
<ds:datastoreItem xmlns:ds="http://schemas.openxmlformats.org/officeDocument/2006/customXml" ds:itemID="{D7103BA4-7D9C-422F-BBF4-078ADEC60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f9a1f-1080-4b69-9057-9a9822bf2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8F9A7-40BC-4C2A-920D-F625DC18A005}">
  <ds:schemaRefs>
    <ds:schemaRef ds:uri="http://schemas.microsoft.com/sharepoint/v3/contenttype/forms"/>
  </ds:schemaRefs>
</ds:datastoreItem>
</file>

<file path=customXml/itemProps4.xml><?xml version="1.0" encoding="utf-8"?>
<ds:datastoreItem xmlns:ds="http://schemas.openxmlformats.org/officeDocument/2006/customXml" ds:itemID="{5E1011C4-9130-4141-8D31-6C1B5F7C99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MZ Rev 1</Template>
  <TotalTime>466</TotalTime>
  <Pages>16</Pages>
  <Words>3624</Words>
  <Characters>24507</Characters>
  <Application>Microsoft Office Word</Application>
  <DocSecurity>0</DocSecurity>
  <Lines>204</Lines>
  <Paragraphs>56</Paragraphs>
  <ScaleCrop>false</ScaleCrop>
  <HeadingPairs>
    <vt:vector size="2" baseType="variant">
      <vt:variant>
        <vt:lpstr>Title</vt:lpstr>
      </vt:variant>
      <vt:variant>
        <vt:i4>1</vt:i4>
      </vt:variant>
    </vt:vector>
  </HeadingPairs>
  <TitlesOfParts>
    <vt:vector size="1" baseType="lpstr">
      <vt:lpstr>Personal Protective Equipment</vt:lpstr>
    </vt:vector>
  </TitlesOfParts>
  <Company>Infomation Mapping, Inc. - R&amp;D</Company>
  <LinksUpToDate>false</LinksUpToDate>
  <CharactersWithSpaces>28075</CharactersWithSpaces>
  <SharedDoc>false</SharedDoc>
  <HLinks>
    <vt:vector size="12" baseType="variant">
      <vt:variant>
        <vt:i4>3866664</vt:i4>
      </vt:variant>
      <vt:variant>
        <vt:i4>42</vt:i4>
      </vt:variant>
      <vt:variant>
        <vt:i4>0</vt:i4>
      </vt:variant>
      <vt:variant>
        <vt:i4>5</vt:i4>
      </vt:variant>
      <vt:variant>
        <vt:lpwstr>http://www.dir.ca.gov/Title8/3333.html</vt:lpwstr>
      </vt:variant>
      <vt:variant>
        <vt:lpwstr/>
      </vt:variant>
      <vt:variant>
        <vt:i4>3211384</vt:i4>
      </vt:variant>
      <vt:variant>
        <vt:i4>18</vt:i4>
      </vt:variant>
      <vt:variant>
        <vt:i4>0</vt:i4>
      </vt:variant>
      <vt:variant>
        <vt:i4>5</vt:i4>
      </vt:variant>
      <vt:variant>
        <vt:lpwstr>http://sacora45/goTSO/Resources/PoliciesandProcedures/10-GeneralCorporate/10.60.030-Pr2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Protective Equipment</dc:title>
  <dc:creator>Cheryl Taylor</dc:creator>
  <cp:lastModifiedBy>Bennett, Mark S.</cp:lastModifiedBy>
  <cp:revision>18</cp:revision>
  <cp:lastPrinted>2016-03-31T19:27:00Z</cp:lastPrinted>
  <dcterms:created xsi:type="dcterms:W3CDTF">2021-09-02T21:57:00Z</dcterms:created>
  <dcterms:modified xsi:type="dcterms:W3CDTF">2022-02-04T20:12:00Z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13600</vt:r8>
  </property>
  <property fmtid="{D5CDD505-2E9C-101B-9397-08002B2CF9AE}" pid="3" name="FSProSettings">
    <vt:lpwstr>&lt;ds isblw="false" tsp="false" atn=""&gt;_x000d_
  &lt;blw Value="86.4" Unit="Inches" /&gt;_x000d_
&lt;/ds&gt;</vt:lpwstr>
  </property>
  <property fmtid="{D5CDD505-2E9C-101B-9397-08002B2CF9AE}" pid="4" name="State">
    <vt:lpwstr>Choice 1</vt:lpwstr>
  </property>
  <property fmtid="{D5CDD505-2E9C-101B-9397-08002B2CF9AE}" pid="5" name="FSProVersion">
    <vt:lpwstr>FS Pro 5.0</vt:lpwstr>
  </property>
  <property fmtid="{D5CDD505-2E9C-101B-9397-08002B2CF9AE}" pid="6" name="ContentTypeId">
    <vt:lpwstr>0x010100BB2545D2F1BC8A4DA59E3A27CD7EDF8C</vt:lpwstr>
  </property>
</Properties>
</file>